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638" w:type="dxa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2"/>
        <w:gridCol w:w="7916"/>
      </w:tblGrid>
      <w:tr w:rsidR="00CA5FCF" w14:paraId="2B1A30FC" w14:textId="77777777">
        <w:trPr>
          <w:trHeight w:val="14031"/>
        </w:trPr>
        <w:tc>
          <w:tcPr>
            <w:tcW w:w="3722" w:type="dxa"/>
            <w:shd w:val="clear" w:color="auto" w:fill="454551" w:themeFill="text2"/>
          </w:tcPr>
          <w:tbl>
            <w:tblPr>
              <w:tblStyle w:val="TableGrid"/>
              <w:tblW w:w="299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EEB5C6" w:themeColor="accent6" w:themeTint="66"/>
                <w:insideV w:val="single" w:sz="24" w:space="0" w:color="EEB5C6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3"/>
            </w:tblGrid>
            <w:tr w:rsidR="00CA5FCF" w14:paraId="2B1A30B7" w14:textId="77777777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2B1A30B5" w14:textId="77777777" w:rsidR="00CA5FCF" w:rsidRDefault="00BC3652">
                  <w:pPr>
                    <w:pStyle w:val="Subtitle"/>
                    <w:ind w:left="576"/>
                  </w:pPr>
                  <w:r>
                    <w:t>OPN LUNCHES</w:t>
                  </w:r>
                </w:p>
                <w:p w14:paraId="2B1A30B6" w14:textId="070AECD0" w:rsidR="00CA5FCF" w:rsidRDefault="00752CCE">
                  <w:pPr>
                    <w:pStyle w:val="BlockText"/>
                    <w:ind w:left="576"/>
                  </w:pPr>
                  <w:r>
                    <w:t>Monthly</w:t>
                  </w:r>
                  <w:proofErr w:type="gramStart"/>
                  <w:r w:rsidR="00BC3652">
                    <w:t>…..</w:t>
                  </w:r>
                  <w:proofErr w:type="gramEnd"/>
                  <w:r w:rsidR="00BC3652">
                    <w:t xml:space="preserve"> </w:t>
                  </w:r>
                </w:p>
              </w:tc>
            </w:tr>
            <w:tr w:rsidR="00CA5FCF" w14:paraId="2B1A30B9" w14:textId="77777777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2B1A30B8" w14:textId="77777777" w:rsidR="00CA5FCF" w:rsidRDefault="00BC3652">
                  <w:pPr>
                    <w:pStyle w:val="Subtitle"/>
                    <w:ind w:left="576"/>
                  </w:pPr>
                  <w:r>
                    <w:t>For the ‘Young at Heart’?!</w:t>
                  </w:r>
                  <w:proofErr w:type="gramStart"/>
                  <w:r>
                    <w:t>.....</w:t>
                  </w:r>
                  <w:proofErr w:type="gramEnd"/>
                </w:p>
              </w:tc>
            </w:tr>
            <w:tr w:rsidR="00CA5FCF" w14:paraId="2B1A30BB" w14:textId="77777777">
              <w:trPr>
                <w:trHeight w:val="3092"/>
                <w:jc w:val="center"/>
              </w:trPr>
              <w:tc>
                <w:tcPr>
                  <w:tcW w:w="2993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p w14:paraId="3DDCD281" w14:textId="4EF8CC73" w:rsidR="00A50D00" w:rsidRDefault="00BC3652">
                  <w:pPr>
                    <w:pStyle w:val="BlockHeading"/>
                    <w:ind w:left="576"/>
                  </w:pPr>
                  <w:r>
                    <w:t xml:space="preserve">Call Care 46700700 for bookings or to join the </w:t>
                  </w:r>
                  <w:r w:rsidR="00EF395B">
                    <w:t>seniors’</w:t>
                  </w:r>
                  <w:r>
                    <w:t xml:space="preserve"> groups at Care Goondiwindi. </w:t>
                  </w:r>
                </w:p>
                <w:p w14:paraId="046D9F30" w14:textId="77777777" w:rsidR="00A50D00" w:rsidRDefault="00A50D00">
                  <w:pPr>
                    <w:pStyle w:val="BlockHeading"/>
                    <w:ind w:left="576"/>
                  </w:pPr>
                </w:p>
                <w:p w14:paraId="2B1A30BA" w14:textId="338610A0" w:rsidR="00CA5FCF" w:rsidRPr="00A50D00" w:rsidRDefault="00BC3652">
                  <w:pPr>
                    <w:pStyle w:val="BlockHeading"/>
                    <w:ind w:left="576"/>
                    <w:rPr>
                      <w:i/>
                      <w:iCs/>
                    </w:rPr>
                  </w:pPr>
                  <w:r>
                    <w:t xml:space="preserve"> </w:t>
                  </w:r>
                  <w:r w:rsidR="00EF395B">
                    <w:t>Care Seniors Group= t</w:t>
                  </w:r>
                  <w:r w:rsidR="00A50D00">
                    <w:rPr>
                      <w:i/>
                      <w:iCs/>
                    </w:rPr>
                    <w:t xml:space="preserve">rips, lunches, shows, dinners, entertainment, raffles, music, dancing, morning teas, health information </w:t>
                  </w:r>
                  <w:r w:rsidR="00EF395B">
                    <w:rPr>
                      <w:i/>
                      <w:iCs/>
                    </w:rPr>
                    <w:t xml:space="preserve">&amp; friendships made…. </w:t>
                  </w:r>
                </w:p>
              </w:tc>
            </w:tr>
          </w:tbl>
          <w:p w14:paraId="2B1A30BC" w14:textId="77777777" w:rsidR="00CA5FCF" w:rsidRDefault="00CA5FCF">
            <w:pPr>
              <w:spacing w:line="240" w:lineRule="auto"/>
            </w:pPr>
          </w:p>
        </w:tc>
        <w:tc>
          <w:tcPr>
            <w:tcW w:w="7916" w:type="dxa"/>
            <w:tcMar>
              <w:left w:w="677" w:type="dxa"/>
            </w:tcMar>
          </w:tcPr>
          <w:p w14:paraId="2B1A30BD" w14:textId="77777777" w:rsidR="00CA5FCF" w:rsidRDefault="00BC3652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2B1A310C" wp14:editId="2B1A310D">
                  <wp:extent cx="3698240" cy="755015"/>
                  <wp:effectExtent l="0" t="0" r="0" b="6985"/>
                  <wp:docPr id="3" name="Picture 3" descr="Y:\Public\CARE LOGO\CareGoondiwindiLOGO\caregoondiwindilogoHOR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Y:\Public\CARE LOGO\CareGoondiwindiLOGO\caregoondiwindilogoHOR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35" cy="75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A30BE" w14:textId="2C8E9FFD" w:rsidR="00CA5FCF" w:rsidRDefault="00BC3652">
            <w:pPr>
              <w:pStyle w:val="Title"/>
              <w:rPr>
                <w:sz w:val="20"/>
                <w:szCs w:val="20"/>
              </w:rPr>
            </w:pPr>
            <w:r>
              <w:t xml:space="preserve">Care Seniors </w:t>
            </w:r>
            <w:proofErr w:type="gramStart"/>
            <w:r>
              <w:t xml:space="preserve">Newsletter </w:t>
            </w:r>
            <w:r>
              <w:rPr>
                <w:sz w:val="20"/>
                <w:szCs w:val="20"/>
              </w:rPr>
              <w:t xml:space="preserve"> </w:t>
            </w:r>
            <w:r w:rsidR="00D223CA">
              <w:rPr>
                <w:sz w:val="20"/>
                <w:szCs w:val="20"/>
              </w:rPr>
              <w:t>SEPTEMBER</w:t>
            </w:r>
            <w:proofErr w:type="gramEnd"/>
            <w:r>
              <w:rPr>
                <w:sz w:val="20"/>
                <w:szCs w:val="20"/>
              </w:rPr>
              <w:t xml:space="preserve"> 202</w:t>
            </w:r>
            <w:r w:rsidR="004D27AD">
              <w:rPr>
                <w:sz w:val="20"/>
                <w:szCs w:val="20"/>
              </w:rPr>
              <w:t>3</w:t>
            </w:r>
          </w:p>
          <w:p w14:paraId="2B1A30BF" w14:textId="50175603" w:rsidR="00CA5FCF" w:rsidRDefault="00BC3652">
            <w:pPr>
              <w:pStyle w:val="Heading1"/>
              <w:tabs>
                <w:tab w:val="left" w:pos="2961"/>
              </w:tabs>
            </w:pPr>
            <w:r>
              <w:t xml:space="preserve">Older Persons Network </w:t>
            </w:r>
            <w:r>
              <w:tab/>
            </w:r>
          </w:p>
          <w:p w14:paraId="2B1A30C0" w14:textId="16E9C931" w:rsidR="00CA5FCF" w:rsidRDefault="00BC3652">
            <w:pPr>
              <w:pStyle w:val="Heading1"/>
              <w:tabs>
                <w:tab w:val="left" w:pos="2961"/>
              </w:tabs>
              <w:rPr>
                <w:color w:val="4EA6DC" w:themeColor="accent3"/>
                <w:sz w:val="10"/>
                <w:szCs w:val="10"/>
              </w:rPr>
            </w:pPr>
            <w:r>
              <w:rPr>
                <w:noProof/>
                <w:color w:val="4EA6DC" w:themeColor="accent3"/>
              </w:rPr>
              <mc:AlternateContent>
                <mc:Choice Requires="wps">
                  <w:drawing>
                    <wp:inline distT="0" distB="0" distL="0" distR="0" wp14:anchorId="2B1A3110" wp14:editId="21D80A22">
                      <wp:extent cx="1661160" cy="0"/>
                      <wp:effectExtent l="0" t="0" r="0" b="0"/>
                      <wp:docPr id="4" name="Straight Connector 4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B5D7095" id="Straight Connector 4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" strokecolor="white [3212]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2B1A30C1" w14:textId="77777777" w:rsidR="00CA5FCF" w:rsidRDefault="00CA5FCF">
            <w:pPr>
              <w:pStyle w:val="Caption"/>
              <w:tabs>
                <w:tab w:val="center" w:pos="3619"/>
              </w:tabs>
              <w:spacing w:before="240"/>
              <w:rPr>
                <w:b/>
                <w:color w:val="641866" w:themeColor="accent2" w:themeShade="80"/>
                <w:sz w:val="36"/>
                <w:szCs w:val="36"/>
              </w:rPr>
            </w:pPr>
          </w:p>
          <w:p w14:paraId="2B1A30C2" w14:textId="2BAC4383" w:rsidR="00CA5FCF" w:rsidRDefault="00CA5FCF">
            <w:pPr>
              <w:pStyle w:val="Caption"/>
              <w:tabs>
                <w:tab w:val="center" w:pos="3619"/>
              </w:tabs>
              <w:spacing w:before="240"/>
              <w:rPr>
                <w:b/>
                <w:color w:val="641866" w:themeColor="accent2" w:themeShade="80"/>
                <w:sz w:val="36"/>
                <w:szCs w:val="36"/>
              </w:rPr>
            </w:pPr>
          </w:p>
          <w:p w14:paraId="2B1A30C3" w14:textId="5C31ACC6" w:rsidR="00CA5FCF" w:rsidRDefault="00F92A8E">
            <w:pPr>
              <w:pStyle w:val="Caption"/>
              <w:tabs>
                <w:tab w:val="center" w:pos="3619"/>
              </w:tabs>
              <w:spacing w:before="240"/>
              <w:rPr>
                <w:b/>
                <w:color w:val="641866" w:themeColor="accent2" w:themeShade="8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C5A77B7" wp14:editId="19E84A93">
                  <wp:extent cx="3802380" cy="5135880"/>
                  <wp:effectExtent l="0" t="0" r="7620" b="7620"/>
                  <wp:docPr id="21337743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866" cy="514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A30C4" w14:textId="77777777" w:rsidR="00CA5FCF" w:rsidRDefault="00CA5FCF">
            <w:pPr>
              <w:pStyle w:val="Caption"/>
              <w:tabs>
                <w:tab w:val="center" w:pos="3619"/>
              </w:tabs>
              <w:spacing w:before="240"/>
              <w:rPr>
                <w:b/>
                <w:color w:val="641866" w:themeColor="accent2" w:themeShade="80"/>
                <w:sz w:val="36"/>
                <w:szCs w:val="36"/>
              </w:rPr>
            </w:pPr>
          </w:p>
          <w:p w14:paraId="0BDFA05F" w14:textId="087F7DBF" w:rsidR="00C97676" w:rsidRDefault="00A90265" w:rsidP="00C97676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07BEA3" wp14:editId="5BED3B8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162560</wp:posOffset>
                      </wp:positionV>
                      <wp:extent cx="3893820" cy="2705100"/>
                      <wp:effectExtent l="0" t="0" r="11430" b="19050"/>
                      <wp:wrapNone/>
                      <wp:docPr id="6652385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93820" cy="270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47266C" w14:textId="4FDD9C26" w:rsidR="00A90265" w:rsidRDefault="00A9026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25E74">
                                    <w:rPr>
                                      <w:b/>
                                      <w:bCs/>
                                    </w:rPr>
                                    <w:t>LOOKING FOR A HANDYMAN OR LAWN MOWER??</w:t>
                                  </w:r>
                                </w:p>
                                <w:p w14:paraId="4B81ABE9" w14:textId="2751E331" w:rsidR="00825E74" w:rsidRPr="00825E74" w:rsidRDefault="00825E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Handymen - </w:t>
                                  </w:r>
                                </w:p>
                                <w:p w14:paraId="68D77C2B" w14:textId="777E5D0D" w:rsidR="00A90265" w:rsidRPr="00545722" w:rsidRDefault="00A90265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 w:rsidRPr="00545722">
                                    <w:rPr>
                                      <w:rFonts w:cstheme="minorHAnsi"/>
                                      <w:color w:val="auto"/>
                                    </w:rPr>
                                    <w:t>BJG Woodwork &amp; Handyman Services – Ben 0408906865</w:t>
                                  </w:r>
                                </w:p>
                                <w:p w14:paraId="26F74A05" w14:textId="16AEBD1C" w:rsidR="00A90265" w:rsidRPr="00545722" w:rsidRDefault="00825E74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 w:rsidRPr="00545722">
                                    <w:rPr>
                                      <w:rFonts w:cstheme="minorHAnsi"/>
                                      <w:color w:val="auto"/>
                                    </w:rPr>
                                    <w:t>Handyman Services – Alain 0456616476</w:t>
                                  </w:r>
                                </w:p>
                                <w:p w14:paraId="48B9E8AE" w14:textId="77777777" w:rsidR="00825E74" w:rsidRDefault="00825E74"/>
                                <w:p w14:paraId="21BA6C38" w14:textId="4744F4E3" w:rsidR="00825E74" w:rsidRDefault="00825E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25E74">
                                    <w:rPr>
                                      <w:b/>
                                      <w:bCs/>
                                    </w:rPr>
                                    <w:t xml:space="preserve">Lawnmowers – </w:t>
                                  </w:r>
                                </w:p>
                                <w:p w14:paraId="3B5D38A5" w14:textId="51BDE1C2" w:rsidR="00016C1F" w:rsidRDefault="00606388" w:rsidP="00E17FD3">
                                  <w:pPr>
                                    <w:pStyle w:val="PlainText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Alex Haines - 0435545102</w:t>
                                  </w:r>
                                </w:p>
                                <w:p w14:paraId="31274E52" w14:textId="61F627AE" w:rsidR="00E17FD3" w:rsidRPr="00545722" w:rsidRDefault="00E17FD3" w:rsidP="00E17FD3">
                                  <w:pPr>
                                    <w:pStyle w:val="PlainText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54572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Alicia Black Ph: 0428505584</w:t>
                                  </w:r>
                                </w:p>
                                <w:p w14:paraId="132677BD" w14:textId="212D2609" w:rsidR="00825E74" w:rsidRPr="00545722" w:rsidRDefault="00825E74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 w:rsidRPr="00545722">
                                    <w:rPr>
                                      <w:rFonts w:cstheme="minorHAnsi"/>
                                      <w:color w:val="auto"/>
                                    </w:rPr>
                                    <w:t>Gold Standard Lawns – Jesse 0492895938</w:t>
                                  </w:r>
                                </w:p>
                                <w:p w14:paraId="0F71FFAD" w14:textId="77777777" w:rsidR="00825E74" w:rsidRPr="00545722" w:rsidRDefault="00825E74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 w:rsidRPr="00545722">
                                    <w:rPr>
                                      <w:rFonts w:cstheme="minorHAnsi"/>
                                      <w:color w:val="auto"/>
                                    </w:rPr>
                                    <w:t>Cutty’s Lawn’s 0439357405</w:t>
                                  </w:r>
                                </w:p>
                                <w:p w14:paraId="03B0720F" w14:textId="3B9947D9" w:rsidR="00825E74" w:rsidRPr="00545722" w:rsidRDefault="00825E74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 w:rsidRPr="00545722">
                                    <w:rPr>
                                      <w:rFonts w:cstheme="minorHAnsi"/>
                                      <w:color w:val="auto"/>
                                    </w:rPr>
                                    <w:t xml:space="preserve">YDS Yard Maintenance – 0402537530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07BE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85pt;margin-top:12.8pt;width:306.6pt;height:21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" fillcolor="white [3201]" strokeweight=".5pt">
                      <v:textbox>
                        <w:txbxContent>
                          <w:p w14:paraId="2447266C" w14:textId="4FDD9C26" w:rsidR="00A90265" w:rsidRDefault="00A902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5E74">
                              <w:rPr>
                                <w:b/>
                                <w:bCs/>
                              </w:rPr>
                              <w:t>LOOKING FOR A HANDYMAN OR LAWN MOWER??</w:t>
                            </w:r>
                          </w:p>
                          <w:p w14:paraId="4B81ABE9" w14:textId="2751E331" w:rsidR="00825E74" w:rsidRPr="00825E74" w:rsidRDefault="00825E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Handymen - </w:t>
                            </w:r>
                          </w:p>
                          <w:p w14:paraId="68D77C2B" w14:textId="777E5D0D" w:rsidR="00A90265" w:rsidRPr="00545722" w:rsidRDefault="00A90265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545722">
                              <w:rPr>
                                <w:rFonts w:cstheme="minorHAnsi"/>
                                <w:color w:val="auto"/>
                              </w:rPr>
                              <w:t>BJG Woodwork &amp; Handyman Services – Ben 0408906865</w:t>
                            </w:r>
                          </w:p>
                          <w:p w14:paraId="26F74A05" w14:textId="16AEBD1C" w:rsidR="00A90265" w:rsidRPr="00545722" w:rsidRDefault="00825E74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545722">
                              <w:rPr>
                                <w:rFonts w:cstheme="minorHAnsi"/>
                                <w:color w:val="auto"/>
                              </w:rPr>
                              <w:t>Handyman Services – Alain 0456616476</w:t>
                            </w:r>
                          </w:p>
                          <w:p w14:paraId="48B9E8AE" w14:textId="77777777" w:rsidR="00825E74" w:rsidRDefault="00825E74"/>
                          <w:p w14:paraId="21BA6C38" w14:textId="4744F4E3" w:rsidR="00825E74" w:rsidRDefault="00825E7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5E74">
                              <w:rPr>
                                <w:b/>
                                <w:bCs/>
                              </w:rPr>
                              <w:t xml:space="preserve">Lawnmowers – </w:t>
                            </w:r>
                          </w:p>
                          <w:p w14:paraId="3B5D38A5" w14:textId="51BDE1C2" w:rsidR="00016C1F" w:rsidRDefault="00606388" w:rsidP="00E17FD3">
                            <w:pPr>
                              <w:pStyle w:val="PlainTex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Alex Haines - 0435545102</w:t>
                            </w:r>
                          </w:p>
                          <w:p w14:paraId="31274E52" w14:textId="61F627AE" w:rsidR="00E17FD3" w:rsidRPr="00545722" w:rsidRDefault="00E17FD3" w:rsidP="00E17FD3">
                            <w:pPr>
                              <w:pStyle w:val="PlainTex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54572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Alicia Black Ph: 0428505584</w:t>
                            </w:r>
                          </w:p>
                          <w:p w14:paraId="132677BD" w14:textId="212D2609" w:rsidR="00825E74" w:rsidRPr="00545722" w:rsidRDefault="00825E74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545722">
                              <w:rPr>
                                <w:rFonts w:cstheme="minorHAnsi"/>
                                <w:color w:val="auto"/>
                              </w:rPr>
                              <w:t>Gold Standard Lawns – Jesse 0492895938</w:t>
                            </w:r>
                          </w:p>
                          <w:p w14:paraId="0F71FFAD" w14:textId="77777777" w:rsidR="00825E74" w:rsidRPr="00545722" w:rsidRDefault="00825E74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545722">
                              <w:rPr>
                                <w:rFonts w:cstheme="minorHAnsi"/>
                                <w:color w:val="auto"/>
                              </w:rPr>
                              <w:t>Cutty’s Lawn’s 0439357405</w:t>
                            </w:r>
                          </w:p>
                          <w:p w14:paraId="03B0720F" w14:textId="3B9947D9" w:rsidR="00825E74" w:rsidRPr="00545722" w:rsidRDefault="00825E74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545722">
                              <w:rPr>
                                <w:rFonts w:cstheme="minorHAnsi"/>
                                <w:color w:val="auto"/>
                              </w:rPr>
                              <w:t xml:space="preserve">YDS Yard Maintenance – 0402537530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D0E715" w14:textId="77777777" w:rsidR="00C97676" w:rsidRDefault="00C97676" w:rsidP="00C97676"/>
          <w:p w14:paraId="7CF45F4C" w14:textId="77777777" w:rsidR="00C97676" w:rsidRDefault="00C97676" w:rsidP="00C97676"/>
          <w:p w14:paraId="7A81B6DF" w14:textId="77777777" w:rsidR="00C97676" w:rsidRDefault="00C97676" w:rsidP="00C97676"/>
          <w:p w14:paraId="1D2C2798" w14:textId="77777777" w:rsidR="00C97676" w:rsidRDefault="00C97676" w:rsidP="00C97676"/>
          <w:p w14:paraId="55688627" w14:textId="77777777" w:rsidR="00C97676" w:rsidRDefault="00C97676" w:rsidP="00C97676"/>
          <w:p w14:paraId="6D56C678" w14:textId="77777777" w:rsidR="00C97676" w:rsidRDefault="00C97676" w:rsidP="00C97676"/>
          <w:p w14:paraId="05A18130" w14:textId="77777777" w:rsidR="00F92A8E" w:rsidRDefault="00F92A8E" w:rsidP="00C97676"/>
          <w:p w14:paraId="4A9DD314" w14:textId="77777777" w:rsidR="00F92A8E" w:rsidRDefault="00F92A8E" w:rsidP="00C97676"/>
          <w:p w14:paraId="524FD6C1" w14:textId="77777777" w:rsidR="00F92A8E" w:rsidRDefault="00F92A8E" w:rsidP="00C97676"/>
          <w:p w14:paraId="6A991EAB" w14:textId="77777777" w:rsidR="00F92A8E" w:rsidRDefault="00F92A8E" w:rsidP="00C97676"/>
          <w:p w14:paraId="5270F923" w14:textId="77777777" w:rsidR="00F92A8E" w:rsidRDefault="00F92A8E" w:rsidP="00C97676"/>
          <w:p w14:paraId="083524A0" w14:textId="77777777" w:rsidR="00F92A8E" w:rsidRDefault="00F92A8E" w:rsidP="00C97676"/>
          <w:p w14:paraId="73D67294" w14:textId="77777777" w:rsidR="00F92A8E" w:rsidRDefault="00F92A8E" w:rsidP="00C97676"/>
          <w:p w14:paraId="014DEC92" w14:textId="77777777" w:rsidR="00F92A8E" w:rsidRDefault="00F92A8E" w:rsidP="00C97676"/>
          <w:p w14:paraId="3B51BB46" w14:textId="77777777" w:rsidR="00F92A8E" w:rsidRDefault="00F92A8E" w:rsidP="00C97676"/>
          <w:p w14:paraId="4D35E3EE" w14:textId="39C59FC9" w:rsidR="00C37EDC" w:rsidRDefault="00F92A8E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8FADEB" wp14:editId="447E8018">
                  <wp:extent cx="3876040" cy="4091940"/>
                  <wp:effectExtent l="0" t="0" r="0" b="3810"/>
                  <wp:docPr id="1072481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48174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835" cy="410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FCFF1" w14:textId="2B5DD7DA" w:rsidR="00C37EDC" w:rsidRDefault="00C97676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2E9FA9" wp14:editId="7B154060">
                  <wp:extent cx="4442460" cy="4907280"/>
                  <wp:effectExtent l="0" t="0" r="0" b="7620"/>
                  <wp:docPr id="14097056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0567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666" cy="491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80997" w14:textId="77777777" w:rsidR="00C610DE" w:rsidRDefault="00C610D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42FEAA22" w14:textId="7B231D8B" w:rsidR="00902A8E" w:rsidRDefault="00F957EE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24789B" wp14:editId="0F0FF71B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89535</wp:posOffset>
                      </wp:positionV>
                      <wp:extent cx="4287520" cy="1409700"/>
                      <wp:effectExtent l="0" t="0" r="1778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7520" cy="1409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5D0BB66" w14:textId="77777777" w:rsidR="00902A8E" w:rsidRPr="00C33AAF" w:rsidRDefault="00902A8E" w:rsidP="00902A8E">
                                  <w:pPr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C33AAF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u w:val="single"/>
                                    </w:rPr>
                                    <w:t>ATTENTION – ALL CARE SENIORS PROGRAM MEMEBERS!</w:t>
                                  </w:r>
                                </w:p>
                                <w:p w14:paraId="43B21CE9" w14:textId="77777777" w:rsidR="00902A8E" w:rsidRPr="00C33AAF" w:rsidRDefault="00902A8E" w:rsidP="00902A8E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33AAF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PLEASE LET US KNOW IF YOU WOULD LIKE TO BE REMOVED FROM OUR MAILING LIST…. IT IS COSTLY TO SEND A NEWSLETTER EACH MONTH IF YOU DO NOT INTEND ON COMING TO ANY EVENTS/TRIPS/LUNCHES.</w:t>
                                  </w:r>
                                  <w:r w:rsidRPr="00C33AA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Alternatively, if you have email, we can send you a copy via email.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4789B" id="Text Box 7" o:spid="_x0000_s1027" type="#_x0000_t202" style="position:absolute;margin-left:-4.35pt;margin-top:7.05pt;width:337.6pt;height:11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" fillcolor="window" strokeweight=".5pt">
                      <v:textbox>
                        <w:txbxContent>
                          <w:p w14:paraId="55D0BB66" w14:textId="77777777" w:rsidR="00902A8E" w:rsidRPr="00C33AAF" w:rsidRDefault="00902A8E" w:rsidP="00902A8E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33AAF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ATTENTION – ALL CARE SENIORS PROGRAM MEMEBERS!</w:t>
                            </w:r>
                          </w:p>
                          <w:p w14:paraId="43B21CE9" w14:textId="77777777" w:rsidR="00902A8E" w:rsidRPr="00C33AAF" w:rsidRDefault="00902A8E" w:rsidP="00902A8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C33AAF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PLEASE LET US KNOW IF YOU WOULD LIKE TO BE REMOVED FROM OUR MAILING LIST…. IT IS COSTLY TO SEND A NEWSLETTER EACH MONTH IF YOU DO NOT INTEND ON COMING TO ANY EVENTS/TRIPS/LUNCHES.</w:t>
                            </w:r>
                            <w:r w:rsidRPr="00C33AA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Alternatively, if you have email, we can send you a copy via email.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03AF9E" w14:textId="6A5D06BD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4EBC5307" w14:textId="73850062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46ACC311" w14:textId="77777777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4114C0BA" w14:textId="77777777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2EB08B18" w14:textId="77777777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147A95AD" w14:textId="77777777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45EE2E83" w14:textId="77777777" w:rsidR="00924216" w:rsidRDefault="00924216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312C7F7F" w14:textId="339DC07C" w:rsidR="00524DDE" w:rsidRPr="00C33AAF" w:rsidRDefault="00F957E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33AAF">
              <w:rPr>
                <w:b/>
                <w:bCs/>
                <w:color w:val="000000" w:themeColor="text1"/>
                <w:sz w:val="22"/>
                <w:szCs w:val="22"/>
              </w:rPr>
              <w:t>CARE GOONDIWNDI – Will now be closed from 12:30pm – 1:</w:t>
            </w:r>
            <w:r w:rsidR="00524DDE" w:rsidRPr="00C33AAF">
              <w:rPr>
                <w:b/>
                <w:bCs/>
                <w:color w:val="000000" w:themeColor="text1"/>
                <w:sz w:val="22"/>
                <w:szCs w:val="22"/>
              </w:rPr>
              <w:t xml:space="preserve">30pm </w:t>
            </w:r>
            <w:r w:rsidR="009F3812" w:rsidRPr="00C33AAF">
              <w:rPr>
                <w:b/>
                <w:bCs/>
                <w:color w:val="000000" w:themeColor="text1"/>
                <w:sz w:val="22"/>
                <w:szCs w:val="22"/>
              </w:rPr>
              <w:t xml:space="preserve">Monday to Friday. </w:t>
            </w:r>
            <w:proofErr w:type="gramStart"/>
            <w:r w:rsidR="00524DDE" w:rsidRPr="00C33AAF">
              <w:rPr>
                <w:b/>
                <w:bCs/>
                <w:color w:val="000000" w:themeColor="text1"/>
                <w:sz w:val="22"/>
                <w:szCs w:val="22"/>
              </w:rPr>
              <w:t>New</w:t>
            </w:r>
            <w:proofErr w:type="gramEnd"/>
            <w:r w:rsidR="00524DDE" w:rsidRPr="00C33AAF">
              <w:rPr>
                <w:b/>
                <w:bCs/>
                <w:color w:val="000000" w:themeColor="text1"/>
                <w:sz w:val="22"/>
                <w:szCs w:val="22"/>
              </w:rPr>
              <w:t xml:space="preserve"> opening hours are from 8:30am until 12:30pm</w:t>
            </w:r>
            <w:r w:rsidR="009F3812" w:rsidRPr="00C33AAF">
              <w:rPr>
                <w:b/>
                <w:bCs/>
                <w:color w:val="000000" w:themeColor="text1"/>
                <w:sz w:val="22"/>
                <w:szCs w:val="22"/>
              </w:rPr>
              <w:t xml:space="preserve"> &amp; 1:30pm – 4:30pm. </w:t>
            </w:r>
          </w:p>
          <w:p w14:paraId="6478C3AD" w14:textId="77777777" w:rsidR="00524DDE" w:rsidRPr="00C33AAF" w:rsidRDefault="00524DD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2B1A30E4" w14:textId="5971E2A6" w:rsidR="00CA5FCF" w:rsidRPr="00C33AAF" w:rsidRDefault="00BC3652">
            <w:pPr>
              <w:rPr>
                <w:color w:val="000000" w:themeColor="text1"/>
                <w:sz w:val="22"/>
                <w:szCs w:val="22"/>
              </w:rPr>
            </w:pPr>
            <w:r w:rsidRPr="00C33AAF">
              <w:rPr>
                <w:b/>
                <w:bCs/>
                <w:color w:val="000000" w:themeColor="text1"/>
                <w:sz w:val="22"/>
                <w:szCs w:val="22"/>
              </w:rPr>
              <w:t>MEDICO SERVICE: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 This service is available to take clients to essential medical appointments between 9:</w:t>
            </w:r>
            <w:r w:rsidR="00EF395B" w:rsidRPr="00C33AAF">
              <w:rPr>
                <w:color w:val="000000" w:themeColor="text1"/>
                <w:sz w:val="22"/>
                <w:szCs w:val="22"/>
              </w:rPr>
              <w:t>00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am – </w:t>
            </w:r>
            <w:r w:rsidR="00EF395B" w:rsidRPr="00C33AAF">
              <w:rPr>
                <w:color w:val="000000" w:themeColor="text1"/>
                <w:sz w:val="22"/>
                <w:szCs w:val="22"/>
              </w:rPr>
              <w:t>2:45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pm. </w:t>
            </w:r>
            <w:r w:rsidR="00524DDE" w:rsidRPr="00C33AAF">
              <w:rPr>
                <w:color w:val="000000" w:themeColor="text1"/>
                <w:sz w:val="22"/>
                <w:szCs w:val="22"/>
              </w:rPr>
              <w:t xml:space="preserve">It is also available to take clients to Care run events. </w:t>
            </w:r>
            <w:proofErr w:type="gramStart"/>
            <w:r w:rsidR="00524DDE" w:rsidRPr="00C33AAF">
              <w:rPr>
                <w:color w:val="000000" w:themeColor="text1"/>
                <w:sz w:val="22"/>
                <w:szCs w:val="22"/>
              </w:rPr>
              <w:t>Medico</w:t>
            </w:r>
            <w:proofErr w:type="gramEnd"/>
            <w:r w:rsidR="00524DDE" w:rsidRPr="00C33AAF">
              <w:rPr>
                <w:color w:val="000000" w:themeColor="text1"/>
                <w:sz w:val="22"/>
                <w:szCs w:val="22"/>
              </w:rPr>
              <w:t xml:space="preserve"> service fee is $2 per trip. 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Please call the Care office to book the medico service 46700700. </w:t>
            </w:r>
          </w:p>
          <w:p w14:paraId="42148EA9" w14:textId="77777777" w:rsidR="00524DDE" w:rsidRPr="00C33AAF" w:rsidRDefault="00524DDE">
            <w:pPr>
              <w:rPr>
                <w:color w:val="FF0000"/>
                <w:sz w:val="22"/>
                <w:szCs w:val="22"/>
              </w:rPr>
            </w:pPr>
          </w:p>
          <w:p w14:paraId="0161B62E" w14:textId="77777777" w:rsidR="00924216" w:rsidRDefault="00924216">
            <w:pPr>
              <w:rPr>
                <w:color w:val="FF0000"/>
                <w:sz w:val="22"/>
                <w:szCs w:val="22"/>
              </w:rPr>
            </w:pPr>
          </w:p>
          <w:p w14:paraId="2B1A30E5" w14:textId="0110ED06" w:rsidR="00CA5FCF" w:rsidRPr="00C33AAF" w:rsidRDefault="00BC3652">
            <w:pPr>
              <w:rPr>
                <w:color w:val="FF0000"/>
                <w:sz w:val="22"/>
                <w:szCs w:val="22"/>
              </w:rPr>
            </w:pPr>
            <w:r w:rsidRPr="00C33AAF">
              <w:rPr>
                <w:color w:val="FF0000"/>
                <w:sz w:val="22"/>
                <w:szCs w:val="22"/>
              </w:rPr>
              <w:lastRenderedPageBreak/>
              <w:t xml:space="preserve">OTHER SERVICES - </w:t>
            </w:r>
          </w:p>
          <w:p w14:paraId="2B1A30E6" w14:textId="0EA547F6" w:rsidR="00CA5FCF" w:rsidRPr="00C33AAF" w:rsidRDefault="00BC3652">
            <w:pPr>
              <w:rPr>
                <w:color w:val="000000" w:themeColor="text1"/>
                <w:sz w:val="22"/>
                <w:szCs w:val="22"/>
              </w:rPr>
            </w:pPr>
            <w:r w:rsidRPr="00C33AAF">
              <w:rPr>
                <w:color w:val="FF0000"/>
                <w:sz w:val="22"/>
                <w:szCs w:val="22"/>
              </w:rPr>
              <w:t xml:space="preserve">EMERGENCY RELIEF: 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Operating on Tues, Wed &amp; Thurs. Please ensure you have access to your Centrelink Income Statement. Times: 9:30-11:30am &amp; 2pm-3pm. </w:t>
            </w:r>
          </w:p>
          <w:p w14:paraId="2B1A30E7" w14:textId="77777777" w:rsidR="00CA5FCF" w:rsidRPr="00C33AAF" w:rsidRDefault="00BC3652">
            <w:pPr>
              <w:rPr>
                <w:color w:val="000000" w:themeColor="text1"/>
                <w:sz w:val="22"/>
                <w:szCs w:val="22"/>
              </w:rPr>
            </w:pPr>
            <w:r w:rsidRPr="00C33AAF">
              <w:rPr>
                <w:color w:val="FF0000"/>
                <w:sz w:val="22"/>
                <w:szCs w:val="22"/>
              </w:rPr>
              <w:t xml:space="preserve">JP/COMMISSIONER OF DECLARATIONS: 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This service can still be accessed but you </w:t>
            </w:r>
            <w:r w:rsidRPr="00C33AAF">
              <w:rPr>
                <w:color w:val="000000" w:themeColor="text1"/>
                <w:sz w:val="22"/>
                <w:szCs w:val="22"/>
                <w:u w:val="single"/>
              </w:rPr>
              <w:t>MUST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 call the office first for an appointment 46700700. </w:t>
            </w:r>
          </w:p>
          <w:p w14:paraId="2B1A30E8" w14:textId="11E144E8" w:rsidR="00CA5FCF" w:rsidRPr="00C33AAF" w:rsidRDefault="00BC3652">
            <w:pPr>
              <w:rPr>
                <w:color w:val="000000" w:themeColor="text1"/>
                <w:sz w:val="22"/>
                <w:szCs w:val="22"/>
                <w:u w:val="single"/>
              </w:rPr>
            </w:pPr>
            <w:r w:rsidRPr="00C33AAF">
              <w:rPr>
                <w:color w:val="FF0000"/>
                <w:sz w:val="22"/>
                <w:szCs w:val="22"/>
              </w:rPr>
              <w:t xml:space="preserve">LEGAL AID: </w:t>
            </w:r>
            <w:r w:rsidR="00524DDE" w:rsidRPr="00C33AAF">
              <w:rPr>
                <w:color w:val="FF0000"/>
                <w:sz w:val="22"/>
                <w:szCs w:val="22"/>
              </w:rPr>
              <w:t xml:space="preserve">Is no longer offered at Care Goondiwindi </w:t>
            </w:r>
          </w:p>
          <w:p w14:paraId="2B1A30E9" w14:textId="1CFC1974" w:rsidR="00CA5FCF" w:rsidRPr="00C33AAF" w:rsidRDefault="00BC3652">
            <w:pPr>
              <w:rPr>
                <w:color w:val="000000" w:themeColor="text1"/>
                <w:sz w:val="22"/>
                <w:szCs w:val="22"/>
              </w:rPr>
            </w:pPr>
            <w:r w:rsidRPr="00C33AAF">
              <w:rPr>
                <w:color w:val="FF0000"/>
                <w:sz w:val="22"/>
                <w:szCs w:val="22"/>
              </w:rPr>
              <w:t>NON-INTEREST LOANS SCHEME (NILS):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 Nils loans are interest free loans for essential household items &amp; car repairs/registration.  Please call the office 46700700 to make an appointment. </w:t>
            </w:r>
          </w:p>
          <w:p w14:paraId="2B1A30ED" w14:textId="5A774865" w:rsidR="00CA5FCF" w:rsidRDefault="00C33AAF">
            <w:pPr>
              <w:pStyle w:val="Heading2"/>
              <w:rPr>
                <w:b/>
                <w:bCs w:val="0"/>
                <w:sz w:val="8"/>
                <w:szCs w:val="8"/>
                <w:u w:val="single"/>
              </w:rPr>
            </w:pPr>
            <w:r>
              <w:rPr>
                <w:b/>
                <w:bCs w:val="0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2134F1" wp14:editId="0629D29C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283210</wp:posOffset>
                      </wp:positionV>
                      <wp:extent cx="2080260" cy="2804160"/>
                      <wp:effectExtent l="0" t="0" r="15240" b="15240"/>
                      <wp:wrapNone/>
                      <wp:docPr id="1503834972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0260" cy="2804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8739B5" w14:textId="311ECA49" w:rsidR="00C33AAF" w:rsidRDefault="00C33AAF">
                                  <w:r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543241F" wp14:editId="40BCE9F3">
                                        <wp:extent cx="1889760" cy="2598420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9760" cy="2598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134F1" id="Text Box 5" o:spid="_x0000_s1028" type="#_x0000_t202" style="position:absolute;margin-left:172.65pt;margin-top:22.3pt;width:163.8pt;height:220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" fillcolor="white [3201]" strokeweight=".5pt">
                      <v:textbox>
                        <w:txbxContent>
                          <w:p w14:paraId="7C8739B5" w14:textId="311ECA49" w:rsidR="00C33AAF" w:rsidRDefault="00C33AAF"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43241F" wp14:editId="40BCE9F3">
                                  <wp:extent cx="1889760" cy="259842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760" cy="2598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3652">
              <w:rPr>
                <w:b/>
                <w:bCs w:val="0"/>
                <w:sz w:val="24"/>
                <w:szCs w:val="24"/>
                <w:u w:val="single"/>
              </w:rPr>
              <w:t xml:space="preserve">Birthdays – </w:t>
            </w:r>
          </w:p>
          <w:p w14:paraId="5DE82078" w14:textId="77777777" w:rsidR="000760A3" w:rsidRPr="000760A3" w:rsidRDefault="000760A3" w:rsidP="000760A3">
            <w:pPr>
              <w:rPr>
                <w:sz w:val="16"/>
                <w:szCs w:val="16"/>
              </w:rPr>
            </w:pPr>
          </w:p>
          <w:p w14:paraId="2F328138" w14:textId="61F5C42A" w:rsidR="00B16A17" w:rsidRDefault="00F92A8E" w:rsidP="00E53202">
            <w:r>
              <w:t>SEPTEMBER</w:t>
            </w:r>
            <w:r w:rsidR="00C62886">
              <w:t xml:space="preserve">: </w:t>
            </w:r>
          </w:p>
          <w:tbl>
            <w:tblPr>
              <w:tblW w:w="2500" w:type="dxa"/>
              <w:tblLayout w:type="fixed"/>
              <w:tblCellMar>
                <w:top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17D43" w:rsidRPr="00FC5626" w14:paraId="3A61143D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10D24F" w14:textId="066DAAF7" w:rsidR="00217D43" w:rsidRDefault="002D1C58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1</w:t>
                  </w:r>
                  <w:r w:rsidRPr="002D1C58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st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</w:t>
                  </w:r>
                  <w:r w:rsidR="00176A75"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Margaret Manton</w:t>
                  </w:r>
                </w:p>
              </w:tc>
            </w:tr>
            <w:tr w:rsidR="00FC5626" w:rsidRPr="00FC5626" w14:paraId="13482D25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A20289" w14:textId="09C0C5A8" w:rsidR="00FC5626" w:rsidRPr="00FC5626" w:rsidRDefault="002D1C58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9</w:t>
                  </w:r>
                  <w:r w:rsidRPr="002D1C58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</w:t>
                  </w:r>
                  <w:r w:rsidR="00597365"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Peter Venables </w:t>
                  </w:r>
                </w:p>
              </w:tc>
            </w:tr>
            <w:tr w:rsidR="00C610DE" w:rsidRPr="00FC5626" w14:paraId="679ADF6A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A6947A" w14:textId="3A02425E" w:rsidR="00C610DE" w:rsidRDefault="002D1C58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9</w:t>
                  </w:r>
                  <w:r w:rsidRPr="002D1C58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</w:t>
                  </w:r>
                  <w:r w:rsidR="00597365"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Robyn Pegler</w:t>
                  </w:r>
                </w:p>
              </w:tc>
            </w:tr>
            <w:tr w:rsidR="00C610DE" w:rsidRPr="00FC5626" w14:paraId="78AC55B9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F31D00" w14:textId="6B48F25D" w:rsidR="00C610DE" w:rsidRDefault="002D1C58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13</w:t>
                  </w:r>
                  <w:r w:rsidRPr="002D1C58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</w:t>
                  </w:r>
                  <w:r w:rsidR="00597365"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Verna 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Wilmot</w:t>
                  </w:r>
                  <w:r w:rsidR="00597365"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</w:t>
                  </w:r>
                </w:p>
              </w:tc>
            </w:tr>
            <w:tr w:rsidR="00217D43" w:rsidRPr="00FC5626" w14:paraId="354CE6ED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0180A39" w14:textId="5AA06542" w:rsidR="00217D43" w:rsidRDefault="002D1C58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15</w:t>
                  </w:r>
                  <w:r w:rsidRPr="002D1C58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</w:t>
                  </w:r>
                  <w:r w:rsidR="006E498F"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Pat Lee </w:t>
                  </w:r>
                </w:p>
              </w:tc>
            </w:tr>
            <w:tr w:rsidR="00FC5626" w:rsidRPr="00FC5626" w14:paraId="279530C6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2F8A315" w14:textId="51CBB4C4" w:rsidR="00FC5626" w:rsidRPr="00FC5626" w:rsidRDefault="006E498F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17</w:t>
                  </w:r>
                  <w:r w:rsidRPr="006E498F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Marie Lloyd</w:t>
                  </w:r>
                </w:p>
              </w:tc>
            </w:tr>
            <w:tr w:rsidR="00B16A17" w:rsidRPr="00B16A17" w14:paraId="5B268AE9" w14:textId="77777777" w:rsidTr="00C23EB3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016D5A1C" w14:textId="491007E6" w:rsidR="00B16A17" w:rsidRPr="0003057C" w:rsidRDefault="006E498F" w:rsidP="00B16A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18</w:t>
                  </w:r>
                  <w:r w:rsidRPr="006E498F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Daphne Klowss </w:t>
                  </w:r>
                </w:p>
              </w:tc>
            </w:tr>
            <w:tr w:rsidR="00C610DE" w:rsidRPr="00B16A17" w14:paraId="60FEC3E2" w14:textId="77777777" w:rsidTr="00C23EB3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C804C5F" w14:textId="12F52D7A" w:rsidR="00C610DE" w:rsidRDefault="00062BC6" w:rsidP="00B16A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20</w:t>
                  </w:r>
                  <w:r w:rsidRPr="00062BC6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Gloria Wright </w:t>
                  </w:r>
                </w:p>
              </w:tc>
            </w:tr>
            <w:tr w:rsidR="00C610DE" w:rsidRPr="00B16A17" w14:paraId="32A25953" w14:textId="77777777" w:rsidTr="00C23EB3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62CE035" w14:textId="6DEFB9B2" w:rsidR="00C610DE" w:rsidRDefault="00062BC6" w:rsidP="00B16A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30</w:t>
                  </w:r>
                  <w:r w:rsidRPr="00062BC6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Avril Burton </w:t>
                  </w:r>
                </w:p>
              </w:tc>
            </w:tr>
            <w:tr w:rsidR="00062BC6" w:rsidRPr="00B16A17" w14:paraId="0029B35E" w14:textId="77777777" w:rsidTr="00C23EB3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2FCA54F3" w14:textId="64418B40" w:rsidR="00062BC6" w:rsidRDefault="000A2675" w:rsidP="00B16A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17</w:t>
                  </w:r>
                  <w:r w:rsidRPr="000A2675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Helen </w:t>
                  </w:r>
                  <w:proofErr w:type="spellStart"/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Elkema</w:t>
                  </w:r>
                  <w:proofErr w:type="spellEnd"/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</w:t>
                  </w:r>
                </w:p>
              </w:tc>
            </w:tr>
            <w:tr w:rsidR="00062BC6" w:rsidRPr="00B16A17" w14:paraId="427CDA68" w14:textId="77777777" w:rsidTr="00C23EB3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61923EB7" w14:textId="5519C03D" w:rsidR="00062BC6" w:rsidRDefault="000A2675" w:rsidP="00B16A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13</w:t>
                  </w:r>
                  <w:r w:rsidRPr="000A2675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Pam Sullivan</w:t>
                  </w:r>
                </w:p>
              </w:tc>
            </w:tr>
            <w:tr w:rsidR="002D1C58" w:rsidRPr="00B16A17" w14:paraId="53576D24" w14:textId="77777777" w:rsidTr="00C23EB3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6BDB3399" w14:textId="663F0E1C" w:rsidR="002D1C58" w:rsidRDefault="002D1C58" w:rsidP="00B16A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29</w:t>
                  </w:r>
                  <w:r w:rsidRPr="002D1C58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Lyn Moynihan </w:t>
                  </w:r>
                </w:p>
              </w:tc>
            </w:tr>
            <w:tr w:rsidR="000A2675" w:rsidRPr="00B16A17" w14:paraId="0F5996CD" w14:textId="77777777" w:rsidTr="00C23EB3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49EC7537" w14:textId="21F9761F" w:rsidR="000A2675" w:rsidRDefault="000A2675" w:rsidP="00B16A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30</w:t>
                  </w:r>
                  <w:r w:rsidRPr="000A2675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Denise Masters</w:t>
                  </w:r>
                </w:p>
              </w:tc>
            </w:tr>
          </w:tbl>
          <w:p w14:paraId="2B1A30F2" w14:textId="0B019C2B" w:rsidR="00CA5FCF" w:rsidRDefault="00CA5FCF">
            <w:pPr>
              <w:spacing w:line="240" w:lineRule="auto"/>
            </w:pPr>
          </w:p>
          <w:p w14:paraId="7E768784" w14:textId="087CB97E" w:rsidR="00696152" w:rsidRDefault="00A338DC">
            <w:pPr>
              <w:spacing w:line="240" w:lineRule="auto"/>
              <w:rPr>
                <w:bCs/>
              </w:rPr>
            </w:pPr>
            <w:r>
              <w:rPr>
                <w:b/>
              </w:rPr>
              <w:t xml:space="preserve">Gourmet in Gundy </w:t>
            </w:r>
            <w:r w:rsidR="00C134AC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 w:rsidR="00C134AC">
              <w:rPr>
                <w:bCs/>
              </w:rPr>
              <w:t>8</w:t>
            </w:r>
            <w:r w:rsidR="00C134AC" w:rsidRPr="00C134AC">
              <w:rPr>
                <w:bCs/>
                <w:vertAlign w:val="superscript"/>
              </w:rPr>
              <w:t>th</w:t>
            </w:r>
            <w:r w:rsidR="00C134AC">
              <w:rPr>
                <w:bCs/>
              </w:rPr>
              <w:t xml:space="preserve"> – 10</w:t>
            </w:r>
            <w:r w:rsidR="00C134AC" w:rsidRPr="00C134AC">
              <w:rPr>
                <w:bCs/>
                <w:vertAlign w:val="superscript"/>
              </w:rPr>
              <w:t>th</w:t>
            </w:r>
            <w:r w:rsidR="00C134AC">
              <w:rPr>
                <w:bCs/>
              </w:rPr>
              <w:t xml:space="preserve"> September </w:t>
            </w:r>
          </w:p>
          <w:p w14:paraId="693BA16C" w14:textId="6FE1C53D" w:rsidR="00C134AC" w:rsidRDefault="00C134AC">
            <w:pPr>
              <w:spacing w:line="240" w:lineRule="auto"/>
              <w:rPr>
                <w:bCs/>
              </w:rPr>
            </w:pPr>
            <w:r>
              <w:rPr>
                <w:b/>
              </w:rPr>
              <w:t>McIntyre Areo Fly-</w:t>
            </w:r>
            <w:r w:rsidR="00D65D26">
              <w:rPr>
                <w:b/>
              </w:rPr>
              <w:t>i</w:t>
            </w:r>
            <w:r>
              <w:rPr>
                <w:b/>
              </w:rPr>
              <w:t>n breakfast</w:t>
            </w:r>
            <w:r w:rsidR="00D65D26">
              <w:rPr>
                <w:b/>
              </w:rPr>
              <w:t xml:space="preserve"> –</w:t>
            </w:r>
            <w:r w:rsidR="00D65D26">
              <w:rPr>
                <w:bCs/>
              </w:rPr>
              <w:t xml:space="preserve"> </w:t>
            </w:r>
            <w:r w:rsidR="00D0182D">
              <w:rPr>
                <w:bCs/>
              </w:rPr>
              <w:t>10</w:t>
            </w:r>
            <w:r w:rsidR="00D0182D" w:rsidRPr="00D0182D">
              <w:rPr>
                <w:bCs/>
                <w:vertAlign w:val="superscript"/>
              </w:rPr>
              <w:t>th</w:t>
            </w:r>
            <w:r w:rsidR="00D0182D">
              <w:rPr>
                <w:bCs/>
              </w:rPr>
              <w:t xml:space="preserve"> September </w:t>
            </w:r>
          </w:p>
          <w:p w14:paraId="391951D0" w14:textId="2FBAC293" w:rsidR="00D0182D" w:rsidRDefault="00D0182D">
            <w:pPr>
              <w:spacing w:line="240" w:lineRule="auto"/>
              <w:rPr>
                <w:bCs/>
              </w:rPr>
            </w:pPr>
            <w:r>
              <w:rPr>
                <w:b/>
              </w:rPr>
              <w:t xml:space="preserve">Texas Country Music Festival – </w:t>
            </w:r>
            <w:r>
              <w:rPr>
                <w:bCs/>
              </w:rPr>
              <w:t>21</w:t>
            </w:r>
            <w:r w:rsidRPr="00D0182D">
              <w:rPr>
                <w:bCs/>
                <w:vertAlign w:val="superscript"/>
              </w:rPr>
              <w:t>st</w:t>
            </w:r>
            <w:r>
              <w:rPr>
                <w:bCs/>
              </w:rPr>
              <w:t xml:space="preserve"> – 23</w:t>
            </w:r>
            <w:r w:rsidRPr="00D0182D">
              <w:rPr>
                <w:bCs/>
                <w:vertAlign w:val="superscript"/>
              </w:rPr>
              <w:t>rd</w:t>
            </w:r>
            <w:r>
              <w:rPr>
                <w:bCs/>
              </w:rPr>
              <w:t xml:space="preserve"> September</w:t>
            </w:r>
          </w:p>
          <w:p w14:paraId="3A2CEBEA" w14:textId="0B97D11F" w:rsidR="00D0182D" w:rsidRDefault="00D0182D">
            <w:pPr>
              <w:spacing w:line="240" w:lineRule="auto"/>
              <w:rPr>
                <w:bCs/>
              </w:rPr>
            </w:pPr>
            <w:r>
              <w:rPr>
                <w:b/>
              </w:rPr>
              <w:t xml:space="preserve">Goondiwindi Cup – </w:t>
            </w:r>
            <w:r>
              <w:rPr>
                <w:bCs/>
              </w:rPr>
              <w:t>9</w:t>
            </w:r>
            <w:r w:rsidRPr="00D0182D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September </w:t>
            </w:r>
          </w:p>
          <w:p w14:paraId="20E9A223" w14:textId="018BF005" w:rsidR="00D0182D" w:rsidRDefault="003A03C6">
            <w:pPr>
              <w:spacing w:line="240" w:lineRule="auto"/>
              <w:rPr>
                <w:bCs/>
              </w:rPr>
            </w:pPr>
            <w:r w:rsidRPr="003A03C6">
              <w:rPr>
                <w:b/>
              </w:rPr>
              <w:t>50</w:t>
            </w:r>
            <w:r w:rsidRPr="003A03C6">
              <w:rPr>
                <w:b/>
                <w:vertAlign w:val="superscript"/>
              </w:rPr>
              <w:t>th</w:t>
            </w:r>
            <w:r w:rsidRPr="003A03C6">
              <w:rPr>
                <w:b/>
              </w:rPr>
              <w:t xml:space="preserve"> Anniversary Shoot</w:t>
            </w:r>
            <w:r>
              <w:rPr>
                <w:bCs/>
              </w:rPr>
              <w:t xml:space="preserve"> – 1</w:t>
            </w:r>
            <w:r w:rsidRPr="003A03C6">
              <w:rPr>
                <w:bCs/>
                <w:vertAlign w:val="superscript"/>
              </w:rPr>
              <w:t>st</w:t>
            </w:r>
            <w:r>
              <w:rPr>
                <w:bCs/>
              </w:rPr>
              <w:t xml:space="preserve"> – 3</w:t>
            </w:r>
            <w:r w:rsidRPr="003A03C6">
              <w:rPr>
                <w:bCs/>
                <w:vertAlign w:val="superscript"/>
              </w:rPr>
              <w:t>rd</w:t>
            </w:r>
            <w:r>
              <w:rPr>
                <w:bCs/>
              </w:rPr>
              <w:t xml:space="preserve"> September</w:t>
            </w:r>
          </w:p>
          <w:p w14:paraId="035EB9F8" w14:textId="4E9A40F2" w:rsidR="003A03C6" w:rsidRDefault="00300022">
            <w:pPr>
              <w:spacing w:line="240" w:lineRule="auto"/>
              <w:rPr>
                <w:bCs/>
              </w:rPr>
            </w:pPr>
            <w:r w:rsidRPr="00300022">
              <w:rPr>
                <w:b/>
              </w:rPr>
              <w:t>Green-up Showcase</w:t>
            </w:r>
            <w:r>
              <w:rPr>
                <w:bCs/>
              </w:rPr>
              <w:t xml:space="preserve"> – 24</w:t>
            </w:r>
            <w:r w:rsidRPr="00300022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&amp; 25</w:t>
            </w:r>
            <w:r w:rsidRPr="00300022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September </w:t>
            </w:r>
          </w:p>
          <w:p w14:paraId="21A54484" w14:textId="4C4A792F" w:rsidR="00300022" w:rsidRDefault="00A96FAE">
            <w:pPr>
              <w:spacing w:line="240" w:lineRule="auto"/>
              <w:rPr>
                <w:bCs/>
              </w:rPr>
            </w:pPr>
            <w:r w:rsidRPr="00A96FAE">
              <w:rPr>
                <w:b/>
              </w:rPr>
              <w:t>Gdi Cotton Cutting</w:t>
            </w:r>
            <w:r>
              <w:rPr>
                <w:bCs/>
              </w:rPr>
              <w:t xml:space="preserve"> – 8</w:t>
            </w:r>
            <w:r w:rsidRPr="00A96FAE">
              <w:rPr>
                <w:bCs/>
                <w:vertAlign w:val="superscript"/>
              </w:rPr>
              <w:t>th</w:t>
            </w:r>
            <w:r>
              <w:rPr>
                <w:bCs/>
              </w:rPr>
              <w:t>-10</w:t>
            </w:r>
            <w:r w:rsidRPr="00A96FAE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September</w:t>
            </w:r>
            <w:proofErr w:type="gramEnd"/>
          </w:p>
          <w:p w14:paraId="0D43A0DD" w14:textId="61231C2B" w:rsidR="00A96FAE" w:rsidRDefault="00A96FAE">
            <w:pPr>
              <w:spacing w:line="240" w:lineRule="auto"/>
              <w:rPr>
                <w:bCs/>
              </w:rPr>
            </w:pPr>
            <w:r w:rsidRPr="00924216">
              <w:rPr>
                <w:b/>
              </w:rPr>
              <w:t>Goondiwindi Ma</w:t>
            </w:r>
            <w:r w:rsidR="00924216">
              <w:rPr>
                <w:b/>
              </w:rPr>
              <w:t>rk</w:t>
            </w:r>
            <w:r w:rsidRPr="00924216">
              <w:rPr>
                <w:b/>
              </w:rPr>
              <w:t>e</w:t>
            </w:r>
            <w:r w:rsidR="00924216">
              <w:rPr>
                <w:b/>
              </w:rPr>
              <w:t>t</w:t>
            </w:r>
            <w:r w:rsidRPr="00924216">
              <w:rPr>
                <w:b/>
              </w:rPr>
              <w:t>s</w:t>
            </w:r>
            <w:r>
              <w:rPr>
                <w:bCs/>
              </w:rPr>
              <w:t xml:space="preserve"> </w:t>
            </w:r>
            <w:r w:rsidR="00924216">
              <w:rPr>
                <w:bCs/>
              </w:rPr>
              <w:t>– 24</w:t>
            </w:r>
            <w:r w:rsidR="00924216" w:rsidRPr="00924216">
              <w:rPr>
                <w:bCs/>
                <w:vertAlign w:val="superscript"/>
              </w:rPr>
              <w:t>th</w:t>
            </w:r>
            <w:r w:rsidR="00924216">
              <w:rPr>
                <w:bCs/>
              </w:rPr>
              <w:t xml:space="preserve"> September </w:t>
            </w:r>
          </w:p>
          <w:p w14:paraId="4D314AE6" w14:textId="73F00A3D" w:rsidR="00A96FAE" w:rsidRPr="00D0182D" w:rsidRDefault="00924216">
            <w:pPr>
              <w:spacing w:line="240" w:lineRule="auto"/>
              <w:rPr>
                <w:bCs/>
              </w:rPr>
            </w:pPr>
            <w:r w:rsidRPr="00924216">
              <w:rPr>
                <w:b/>
              </w:rPr>
              <w:t>Xmas Markets</w:t>
            </w:r>
            <w:r>
              <w:rPr>
                <w:bCs/>
              </w:rPr>
              <w:t xml:space="preserve"> – 2</w:t>
            </w:r>
            <w:r w:rsidRPr="00924216">
              <w:rPr>
                <w:bCs/>
                <w:vertAlign w:val="superscript"/>
              </w:rPr>
              <w:t>nd</w:t>
            </w:r>
            <w:r>
              <w:rPr>
                <w:bCs/>
              </w:rPr>
              <w:t xml:space="preserve"> Dec </w:t>
            </w:r>
          </w:p>
          <w:p w14:paraId="58020750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778D2C20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003E4003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4657B540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4BCC416D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18A32FA3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5F8CC412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7077B03B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2841287C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2ADDF3D3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61C5A45B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6D2D3114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6FF8DCCF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4B3B9314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05C8ECCD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6196FE48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54FF88DF" w14:textId="77777777" w:rsidR="00A12C21" w:rsidRDefault="00696152">
            <w:pPr>
              <w:spacing w:line="240" w:lineRule="auto"/>
              <w:rPr>
                <w:b/>
              </w:rPr>
            </w:pPr>
            <w:r>
              <w:rPr>
                <w:b/>
              </w:rPr>
              <w:t>SAVE THE DATE:</w:t>
            </w:r>
          </w:p>
          <w:p w14:paraId="34FB7A6C" w14:textId="77777777" w:rsidR="00A12C21" w:rsidRDefault="00A12C21">
            <w:pPr>
              <w:spacing w:line="240" w:lineRule="auto"/>
              <w:rPr>
                <w:b/>
              </w:rPr>
            </w:pPr>
          </w:p>
          <w:p w14:paraId="2B1A30FB" w14:textId="2E943F5A" w:rsidR="00696152" w:rsidRDefault="00696152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="00A12C21">
              <w:rPr>
                <w:noProof/>
              </w:rPr>
              <w:drawing>
                <wp:inline distT="0" distB="0" distL="0" distR="0" wp14:anchorId="084F296E" wp14:editId="7DCD16C3">
                  <wp:extent cx="4087495" cy="6278880"/>
                  <wp:effectExtent l="0" t="0" r="8255" b="7620"/>
                  <wp:docPr id="20382708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630" cy="628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1Light1"/>
        <w:tblW w:w="11513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0"/>
        <w:gridCol w:w="7643"/>
      </w:tblGrid>
      <w:tr w:rsidR="00CA5FCF" w14:paraId="2B1A310A" w14:textId="77777777" w:rsidTr="00CA5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shd w:val="clear" w:color="auto" w:fill="454551" w:themeFill="text2"/>
          </w:tcPr>
          <w:tbl>
            <w:tblPr>
              <w:tblStyle w:val="TableGrid"/>
              <w:tblW w:w="387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389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70"/>
            </w:tblGrid>
            <w:tr w:rsidR="00CA5FCF" w14:paraId="2B1A3104" w14:textId="77777777">
              <w:trPr>
                <w:jc w:val="center"/>
              </w:trPr>
              <w:tc>
                <w:tcPr>
                  <w:tcW w:w="3870" w:type="dxa"/>
                </w:tcPr>
                <w:p w14:paraId="2B1A30FD" w14:textId="77777777" w:rsidR="00CA5FCF" w:rsidRDefault="00BC3652">
                  <w:pPr>
                    <w:pStyle w:val="Subtitle"/>
                    <w:ind w:left="57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Contact Us</w:t>
                  </w:r>
                  <w:r>
                    <w:rPr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inline distT="0" distB="0" distL="0" distR="0" wp14:anchorId="2B1A311C" wp14:editId="2B1A311D">
                            <wp:extent cx="1661160" cy="0"/>
                            <wp:effectExtent l="0" t="0" r="0" b="0"/>
                            <wp:docPr id="1" name="Straight Connector 1" descr="straight lin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61375" cy="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34FC102C" id="Straight Connector 1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" strokecolor="white [3212]" strokeweight="2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2B1A30FE" w14:textId="77777777" w:rsidR="00CA5FCF" w:rsidRDefault="00CA5FCF">
                  <w:pPr>
                    <w:pStyle w:val="Subtitle"/>
                    <w:ind w:left="576"/>
                    <w:rPr>
                      <w:sz w:val="28"/>
                      <w:szCs w:val="28"/>
                    </w:rPr>
                  </w:pPr>
                </w:p>
                <w:p w14:paraId="2B1A30FF" w14:textId="77777777" w:rsidR="00CA5FCF" w:rsidRDefault="00BC3652">
                  <w:pPr>
                    <w:pStyle w:val="BlockText"/>
                    <w:tabs>
                      <w:tab w:val="right" w:pos="2977"/>
                    </w:tabs>
                    <w:ind w:left="576"/>
                    <w:rPr>
                      <w:color w:val="FFFFFF" w:themeColor="background1"/>
                      <w:szCs w:val="28"/>
                    </w:rPr>
                  </w:pPr>
                  <w:r>
                    <w:rPr>
                      <w:color w:val="FFFFFF" w:themeColor="background1"/>
                      <w:szCs w:val="28"/>
                    </w:rPr>
                    <w:t>CARE Goondiwindi</w:t>
                  </w:r>
                </w:p>
                <w:p w14:paraId="2B1A3100" w14:textId="77777777" w:rsidR="00CA5FCF" w:rsidRDefault="00BC3652">
                  <w:pPr>
                    <w:pStyle w:val="BlockText"/>
                    <w:tabs>
                      <w:tab w:val="right" w:pos="2977"/>
                    </w:tabs>
                    <w:ind w:left="576"/>
                    <w:rPr>
                      <w:color w:val="FFFFFF" w:themeColor="background1"/>
                      <w:szCs w:val="28"/>
                    </w:rPr>
                  </w:pPr>
                  <w:r>
                    <w:rPr>
                      <w:color w:val="FFFFFF" w:themeColor="background1"/>
                      <w:szCs w:val="28"/>
                    </w:rPr>
                    <w:t xml:space="preserve">111 </w:t>
                  </w:r>
                  <w:proofErr w:type="spellStart"/>
                  <w:r>
                    <w:rPr>
                      <w:color w:val="FFFFFF" w:themeColor="background1"/>
                      <w:szCs w:val="28"/>
                    </w:rPr>
                    <w:t>Callandoon</w:t>
                  </w:r>
                  <w:proofErr w:type="spellEnd"/>
                  <w:r>
                    <w:rPr>
                      <w:color w:val="FFFFFF" w:themeColor="background1"/>
                      <w:szCs w:val="28"/>
                    </w:rPr>
                    <w:t xml:space="preserve"> Street</w:t>
                  </w:r>
                </w:p>
                <w:p w14:paraId="2B1A3101" w14:textId="77777777" w:rsidR="00CA5FCF" w:rsidRDefault="00BC3652">
                  <w:pPr>
                    <w:pStyle w:val="BlockText"/>
                    <w:tabs>
                      <w:tab w:val="right" w:pos="2977"/>
                    </w:tabs>
                    <w:ind w:left="576"/>
                    <w:rPr>
                      <w:color w:val="FFFFFF" w:themeColor="background1"/>
                      <w:szCs w:val="28"/>
                    </w:rPr>
                  </w:pPr>
                  <w:r>
                    <w:rPr>
                      <w:color w:val="FFFFFF" w:themeColor="background1"/>
                      <w:szCs w:val="28"/>
                    </w:rPr>
                    <w:t xml:space="preserve">Goondiwindi 4390 Q </w:t>
                  </w:r>
                  <w:r>
                    <w:rPr>
                      <w:color w:val="FFFFFF" w:themeColor="background1"/>
                      <w:szCs w:val="28"/>
                    </w:rPr>
                    <w:tab/>
                  </w:r>
                </w:p>
                <w:p w14:paraId="2B1A3102" w14:textId="77777777" w:rsidR="00CA5FCF" w:rsidRDefault="00000000">
                  <w:pPr>
                    <w:pStyle w:val="BlockText"/>
                    <w:ind w:left="576"/>
                    <w:rPr>
                      <w:color w:val="FFFFFF" w:themeColor="background1"/>
                      <w:szCs w:val="28"/>
                    </w:rPr>
                  </w:pPr>
                  <w:hyperlink r:id="rId15" w:history="1">
                    <w:r w:rsidR="00BC3652">
                      <w:rPr>
                        <w:rStyle w:val="Hyperlink"/>
                        <w:szCs w:val="28"/>
                      </w:rPr>
                      <w:t>www.cargoondiwindi.org.au</w:t>
                    </w:r>
                  </w:hyperlink>
                </w:p>
                <w:p w14:paraId="2B1A3103" w14:textId="77777777" w:rsidR="00CA5FCF" w:rsidRDefault="00000000">
                  <w:pPr>
                    <w:pStyle w:val="BlockText"/>
                    <w:ind w:left="576"/>
                    <w:rPr>
                      <w:sz w:val="18"/>
                      <w:szCs w:val="18"/>
                    </w:rPr>
                  </w:pPr>
                  <w:hyperlink r:id="rId16" w:history="1">
                    <w:r w:rsidR="00BC3652">
                      <w:rPr>
                        <w:rStyle w:val="Hyperlink"/>
                        <w:color w:val="FFFFFF" w:themeColor="background1"/>
                        <w:sz w:val="18"/>
                        <w:szCs w:val="18"/>
                      </w:rPr>
                      <w:t>Kirsty.dowling@caregoondiwindi.org.au</w:t>
                    </w:r>
                  </w:hyperlink>
                  <w:r w:rsidR="00BC3652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2B1A3105" w14:textId="77777777" w:rsidR="00CA5FCF" w:rsidRDefault="00CA5FCF">
            <w:pPr>
              <w:spacing w:line="240" w:lineRule="auto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7643" w:type="dxa"/>
            <w:tcMar>
              <w:left w:w="677" w:type="dxa"/>
            </w:tcMar>
          </w:tcPr>
          <w:p w14:paraId="2B1A3109" w14:textId="17DA84CD" w:rsidR="00BB4FC1" w:rsidRPr="007D359D" w:rsidRDefault="00BB4FC1" w:rsidP="00BB56EF">
            <w:pPr>
              <w:shd w:val="clear" w:color="auto" w:fill="FFFFFF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Cs w:val="28"/>
              </w:rPr>
            </w:pPr>
          </w:p>
        </w:tc>
      </w:tr>
    </w:tbl>
    <w:p w14:paraId="167D12E9" w14:textId="583B9805" w:rsidR="00FA7953" w:rsidRDefault="00FA7953" w:rsidP="00016D75">
      <w:pPr>
        <w:shd w:val="clear" w:color="auto" w:fill="FFFFFF"/>
        <w:spacing w:after="0" w:line="240" w:lineRule="auto"/>
        <w:rPr>
          <w:sz w:val="28"/>
          <w:szCs w:val="28"/>
        </w:rPr>
      </w:pPr>
    </w:p>
    <w:sectPr w:rsidR="00FA7953">
      <w:headerReference w:type="default" r:id="rId17"/>
      <w:pgSz w:w="12240" w:h="15840"/>
      <w:pgMar w:top="100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B634B" w14:textId="77777777" w:rsidR="00BE1FAE" w:rsidRDefault="00BE1FAE">
      <w:pPr>
        <w:spacing w:after="0" w:line="240" w:lineRule="auto"/>
      </w:pPr>
      <w:r>
        <w:separator/>
      </w:r>
    </w:p>
  </w:endnote>
  <w:endnote w:type="continuationSeparator" w:id="0">
    <w:p w14:paraId="2041E2CC" w14:textId="77777777" w:rsidR="00BE1FAE" w:rsidRDefault="00BE1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979E1" w14:textId="77777777" w:rsidR="00BE1FAE" w:rsidRDefault="00BE1FAE">
      <w:pPr>
        <w:spacing w:after="0" w:line="240" w:lineRule="auto"/>
      </w:pPr>
      <w:r>
        <w:separator/>
      </w:r>
    </w:p>
  </w:footnote>
  <w:footnote w:type="continuationSeparator" w:id="0">
    <w:p w14:paraId="308AFC20" w14:textId="77777777" w:rsidR="00BE1FAE" w:rsidRDefault="00BE1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580361"/>
    </w:sdtPr>
    <w:sdtEndPr>
      <w:rPr>
        <w:color w:val="454551" w:themeColor="text2"/>
      </w:rPr>
    </w:sdtEndPr>
    <w:sdtContent>
      <w:p w14:paraId="2B1A311E" w14:textId="77777777" w:rsidR="00CA5FCF" w:rsidRDefault="00BC3652">
        <w:pPr>
          <w:pStyle w:val="Header"/>
          <w:rPr>
            <w:color w:val="454551" w:themeColor="text2"/>
          </w:rPr>
        </w:pPr>
        <w:r>
          <w:rPr>
            <w:color w:val="454551" w:themeColor="text2"/>
          </w:rPr>
          <w:fldChar w:fldCharType="begin"/>
        </w:r>
        <w:r>
          <w:rPr>
            <w:color w:val="454551" w:themeColor="text2"/>
          </w:rPr>
          <w:instrText xml:space="preserve"> PAGE   \* MERGEFORMAT </w:instrText>
        </w:r>
        <w:r>
          <w:rPr>
            <w:color w:val="454551" w:themeColor="text2"/>
          </w:rPr>
          <w:fldChar w:fldCharType="separate"/>
        </w:r>
        <w:r>
          <w:rPr>
            <w:color w:val="454551" w:themeColor="text2"/>
          </w:rPr>
          <w:t>3</w:t>
        </w:r>
        <w:r>
          <w:rPr>
            <w:color w:val="454551" w:themeColor="text2"/>
          </w:rPr>
          <w:fldChar w:fldCharType="end"/>
        </w:r>
      </w:p>
    </w:sdtContent>
  </w:sdt>
  <w:p w14:paraId="2B1A311F" w14:textId="77777777" w:rsidR="00CA5FCF" w:rsidRDefault="00CA5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13BCA"/>
    <w:multiLevelType w:val="hybridMultilevel"/>
    <w:tmpl w:val="D55A6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447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6FD"/>
    <w:rsid w:val="00000451"/>
    <w:rsid w:val="00000F59"/>
    <w:rsid w:val="00007007"/>
    <w:rsid w:val="00016C1F"/>
    <w:rsid w:val="00016D75"/>
    <w:rsid w:val="00020BA0"/>
    <w:rsid w:val="00023C58"/>
    <w:rsid w:val="0003057C"/>
    <w:rsid w:val="0003367A"/>
    <w:rsid w:val="00041D52"/>
    <w:rsid w:val="00043214"/>
    <w:rsid w:val="00047E02"/>
    <w:rsid w:val="000509C3"/>
    <w:rsid w:val="00057E03"/>
    <w:rsid w:val="00057E7A"/>
    <w:rsid w:val="000609ED"/>
    <w:rsid w:val="00062BC6"/>
    <w:rsid w:val="00071795"/>
    <w:rsid w:val="000759BA"/>
    <w:rsid w:val="000760A3"/>
    <w:rsid w:val="00076ED4"/>
    <w:rsid w:val="00082C2A"/>
    <w:rsid w:val="00086103"/>
    <w:rsid w:val="00096C6F"/>
    <w:rsid w:val="000A2675"/>
    <w:rsid w:val="000A2C77"/>
    <w:rsid w:val="000B2536"/>
    <w:rsid w:val="000B569A"/>
    <w:rsid w:val="000C7C73"/>
    <w:rsid w:val="000D691A"/>
    <w:rsid w:val="000E0995"/>
    <w:rsid w:val="000E2533"/>
    <w:rsid w:val="000E3627"/>
    <w:rsid w:val="000E3FAB"/>
    <w:rsid w:val="000E52D7"/>
    <w:rsid w:val="000F19F2"/>
    <w:rsid w:val="00101715"/>
    <w:rsid w:val="00102AE2"/>
    <w:rsid w:val="00103DC9"/>
    <w:rsid w:val="00104116"/>
    <w:rsid w:val="00106C5E"/>
    <w:rsid w:val="001145F8"/>
    <w:rsid w:val="001150C7"/>
    <w:rsid w:val="00121925"/>
    <w:rsid w:val="00124998"/>
    <w:rsid w:val="00127822"/>
    <w:rsid w:val="00127C7F"/>
    <w:rsid w:val="001305A1"/>
    <w:rsid w:val="001459B7"/>
    <w:rsid w:val="00145C69"/>
    <w:rsid w:val="00153659"/>
    <w:rsid w:val="00161D2B"/>
    <w:rsid w:val="00163DC8"/>
    <w:rsid w:val="00164D7A"/>
    <w:rsid w:val="00170E24"/>
    <w:rsid w:val="00172EB6"/>
    <w:rsid w:val="001735E8"/>
    <w:rsid w:val="001742F6"/>
    <w:rsid w:val="00176A75"/>
    <w:rsid w:val="00180BCC"/>
    <w:rsid w:val="00187DFD"/>
    <w:rsid w:val="001946B5"/>
    <w:rsid w:val="001A1FBD"/>
    <w:rsid w:val="001A25D0"/>
    <w:rsid w:val="001B21EF"/>
    <w:rsid w:val="001C4575"/>
    <w:rsid w:val="001E5275"/>
    <w:rsid w:val="001E563F"/>
    <w:rsid w:val="0021206A"/>
    <w:rsid w:val="00213F9D"/>
    <w:rsid w:val="00217D43"/>
    <w:rsid w:val="002265DB"/>
    <w:rsid w:val="0023068C"/>
    <w:rsid w:val="002349D9"/>
    <w:rsid w:val="00240F23"/>
    <w:rsid w:val="002515DF"/>
    <w:rsid w:val="00257403"/>
    <w:rsid w:val="0026457F"/>
    <w:rsid w:val="00271C7A"/>
    <w:rsid w:val="00277ECF"/>
    <w:rsid w:val="0028636B"/>
    <w:rsid w:val="00290ACF"/>
    <w:rsid w:val="00291553"/>
    <w:rsid w:val="0029481C"/>
    <w:rsid w:val="00295DF6"/>
    <w:rsid w:val="002965F9"/>
    <w:rsid w:val="002A0BA5"/>
    <w:rsid w:val="002A1153"/>
    <w:rsid w:val="002B149E"/>
    <w:rsid w:val="002B1802"/>
    <w:rsid w:val="002C19F2"/>
    <w:rsid w:val="002C58EF"/>
    <w:rsid w:val="002C698F"/>
    <w:rsid w:val="002D1808"/>
    <w:rsid w:val="002D1C58"/>
    <w:rsid w:val="002D423E"/>
    <w:rsid w:val="002D6612"/>
    <w:rsid w:val="002E1A66"/>
    <w:rsid w:val="002E46E8"/>
    <w:rsid w:val="002E76DB"/>
    <w:rsid w:val="002F6C93"/>
    <w:rsid w:val="002F6E0D"/>
    <w:rsid w:val="002F710F"/>
    <w:rsid w:val="002F7FFB"/>
    <w:rsid w:val="00300022"/>
    <w:rsid w:val="0030755A"/>
    <w:rsid w:val="0031084E"/>
    <w:rsid w:val="003266C0"/>
    <w:rsid w:val="00330929"/>
    <w:rsid w:val="0033330A"/>
    <w:rsid w:val="00341739"/>
    <w:rsid w:val="00341821"/>
    <w:rsid w:val="00343088"/>
    <w:rsid w:val="00345265"/>
    <w:rsid w:val="00345523"/>
    <w:rsid w:val="003457F4"/>
    <w:rsid w:val="0034680A"/>
    <w:rsid w:val="003500BE"/>
    <w:rsid w:val="00350C82"/>
    <w:rsid w:val="00353B0B"/>
    <w:rsid w:val="0035754D"/>
    <w:rsid w:val="003600FB"/>
    <w:rsid w:val="003624E6"/>
    <w:rsid w:val="00363DC0"/>
    <w:rsid w:val="0036479C"/>
    <w:rsid w:val="00366DCD"/>
    <w:rsid w:val="003718D1"/>
    <w:rsid w:val="00372933"/>
    <w:rsid w:val="0038250A"/>
    <w:rsid w:val="00383860"/>
    <w:rsid w:val="00391984"/>
    <w:rsid w:val="003A03C6"/>
    <w:rsid w:val="003A1DE2"/>
    <w:rsid w:val="003A46E1"/>
    <w:rsid w:val="003A52E3"/>
    <w:rsid w:val="003A790A"/>
    <w:rsid w:val="003B1E7A"/>
    <w:rsid w:val="003B5951"/>
    <w:rsid w:val="003B6A45"/>
    <w:rsid w:val="003C7D59"/>
    <w:rsid w:val="003C7E18"/>
    <w:rsid w:val="003D133F"/>
    <w:rsid w:val="003D15E5"/>
    <w:rsid w:val="003D42E4"/>
    <w:rsid w:val="003E18D5"/>
    <w:rsid w:val="003E4FA3"/>
    <w:rsid w:val="003F56DD"/>
    <w:rsid w:val="004019EA"/>
    <w:rsid w:val="00407FB0"/>
    <w:rsid w:val="00417261"/>
    <w:rsid w:val="004229C5"/>
    <w:rsid w:val="004300EB"/>
    <w:rsid w:val="00443BA0"/>
    <w:rsid w:val="00443E59"/>
    <w:rsid w:val="00454A5B"/>
    <w:rsid w:val="00457306"/>
    <w:rsid w:val="004579EF"/>
    <w:rsid w:val="00457FB2"/>
    <w:rsid w:val="00460DE6"/>
    <w:rsid w:val="0046475D"/>
    <w:rsid w:val="0046613A"/>
    <w:rsid w:val="00475F58"/>
    <w:rsid w:val="0048038D"/>
    <w:rsid w:val="00483673"/>
    <w:rsid w:val="0049245E"/>
    <w:rsid w:val="0049436A"/>
    <w:rsid w:val="004A40F3"/>
    <w:rsid w:val="004A7054"/>
    <w:rsid w:val="004B47C6"/>
    <w:rsid w:val="004B6469"/>
    <w:rsid w:val="004B74B9"/>
    <w:rsid w:val="004C186F"/>
    <w:rsid w:val="004C4600"/>
    <w:rsid w:val="004D0772"/>
    <w:rsid w:val="004D27AD"/>
    <w:rsid w:val="004D79D0"/>
    <w:rsid w:val="004E168E"/>
    <w:rsid w:val="004E249D"/>
    <w:rsid w:val="004E4B1D"/>
    <w:rsid w:val="004F2A55"/>
    <w:rsid w:val="004F49B1"/>
    <w:rsid w:val="004F534B"/>
    <w:rsid w:val="004F5CB1"/>
    <w:rsid w:val="004F7995"/>
    <w:rsid w:val="00501F30"/>
    <w:rsid w:val="00521B6A"/>
    <w:rsid w:val="005239BA"/>
    <w:rsid w:val="00524DDE"/>
    <w:rsid w:val="00527CED"/>
    <w:rsid w:val="00527F61"/>
    <w:rsid w:val="00542156"/>
    <w:rsid w:val="005452B0"/>
    <w:rsid w:val="0054530B"/>
    <w:rsid w:val="00545722"/>
    <w:rsid w:val="0055100F"/>
    <w:rsid w:val="0055758D"/>
    <w:rsid w:val="00557E4B"/>
    <w:rsid w:val="005612AD"/>
    <w:rsid w:val="005702B8"/>
    <w:rsid w:val="005721A3"/>
    <w:rsid w:val="00572E23"/>
    <w:rsid w:val="00575327"/>
    <w:rsid w:val="0057680E"/>
    <w:rsid w:val="0057722D"/>
    <w:rsid w:val="00580226"/>
    <w:rsid w:val="00582E88"/>
    <w:rsid w:val="0058303C"/>
    <w:rsid w:val="00583DF5"/>
    <w:rsid w:val="005850D6"/>
    <w:rsid w:val="00590B3C"/>
    <w:rsid w:val="0059428F"/>
    <w:rsid w:val="00595B03"/>
    <w:rsid w:val="00597365"/>
    <w:rsid w:val="005A1FA9"/>
    <w:rsid w:val="005A2B76"/>
    <w:rsid w:val="005A4635"/>
    <w:rsid w:val="005B383C"/>
    <w:rsid w:val="005B5771"/>
    <w:rsid w:val="005C531A"/>
    <w:rsid w:val="005C5911"/>
    <w:rsid w:val="005D02C6"/>
    <w:rsid w:val="005D0CD9"/>
    <w:rsid w:val="005D2E81"/>
    <w:rsid w:val="005D6AF3"/>
    <w:rsid w:val="005E45DA"/>
    <w:rsid w:val="005E750F"/>
    <w:rsid w:val="005F5B34"/>
    <w:rsid w:val="00604E28"/>
    <w:rsid w:val="00606388"/>
    <w:rsid w:val="00606DC7"/>
    <w:rsid w:val="00610DDD"/>
    <w:rsid w:val="006259DE"/>
    <w:rsid w:val="00634AB8"/>
    <w:rsid w:val="0063633E"/>
    <w:rsid w:val="00642C04"/>
    <w:rsid w:val="00646BAE"/>
    <w:rsid w:val="00653983"/>
    <w:rsid w:val="00656844"/>
    <w:rsid w:val="00656BCD"/>
    <w:rsid w:val="00667D08"/>
    <w:rsid w:val="006841B0"/>
    <w:rsid w:val="00685A30"/>
    <w:rsid w:val="00692E2D"/>
    <w:rsid w:val="00696152"/>
    <w:rsid w:val="006A5066"/>
    <w:rsid w:val="006B0CC3"/>
    <w:rsid w:val="006B403A"/>
    <w:rsid w:val="006B5474"/>
    <w:rsid w:val="006D2A89"/>
    <w:rsid w:val="006E0FC6"/>
    <w:rsid w:val="006E4974"/>
    <w:rsid w:val="006E498F"/>
    <w:rsid w:val="006F626B"/>
    <w:rsid w:val="00701356"/>
    <w:rsid w:val="00706B3E"/>
    <w:rsid w:val="007075B8"/>
    <w:rsid w:val="007126C0"/>
    <w:rsid w:val="00723704"/>
    <w:rsid w:val="00723F67"/>
    <w:rsid w:val="00725F67"/>
    <w:rsid w:val="00727533"/>
    <w:rsid w:val="00732CA6"/>
    <w:rsid w:val="007405A0"/>
    <w:rsid w:val="007418FF"/>
    <w:rsid w:val="007477FB"/>
    <w:rsid w:val="00747A99"/>
    <w:rsid w:val="007518AB"/>
    <w:rsid w:val="00752CCE"/>
    <w:rsid w:val="0076406E"/>
    <w:rsid w:val="00766AEB"/>
    <w:rsid w:val="0077078E"/>
    <w:rsid w:val="00770B04"/>
    <w:rsid w:val="00771185"/>
    <w:rsid w:val="00772F0F"/>
    <w:rsid w:val="00773234"/>
    <w:rsid w:val="007733D1"/>
    <w:rsid w:val="00774293"/>
    <w:rsid w:val="00775DE8"/>
    <w:rsid w:val="00782DB8"/>
    <w:rsid w:val="007832CC"/>
    <w:rsid w:val="00787272"/>
    <w:rsid w:val="007946FC"/>
    <w:rsid w:val="007A083B"/>
    <w:rsid w:val="007A2195"/>
    <w:rsid w:val="007B737B"/>
    <w:rsid w:val="007C1B52"/>
    <w:rsid w:val="007C66FD"/>
    <w:rsid w:val="007D011D"/>
    <w:rsid w:val="007D2827"/>
    <w:rsid w:val="007D359D"/>
    <w:rsid w:val="007D5E33"/>
    <w:rsid w:val="007F29E1"/>
    <w:rsid w:val="007F4B3C"/>
    <w:rsid w:val="007F7D11"/>
    <w:rsid w:val="0080211F"/>
    <w:rsid w:val="00802886"/>
    <w:rsid w:val="00803D00"/>
    <w:rsid w:val="00804851"/>
    <w:rsid w:val="00805BF0"/>
    <w:rsid w:val="00807F19"/>
    <w:rsid w:val="008113D1"/>
    <w:rsid w:val="00813A86"/>
    <w:rsid w:val="00817107"/>
    <w:rsid w:val="00825E74"/>
    <w:rsid w:val="0082682E"/>
    <w:rsid w:val="0082715D"/>
    <w:rsid w:val="00827401"/>
    <w:rsid w:val="0082783D"/>
    <w:rsid w:val="00831716"/>
    <w:rsid w:val="00832B10"/>
    <w:rsid w:val="00835073"/>
    <w:rsid w:val="00836FFC"/>
    <w:rsid w:val="00837AE5"/>
    <w:rsid w:val="00841B65"/>
    <w:rsid w:val="00843033"/>
    <w:rsid w:val="00847087"/>
    <w:rsid w:val="00853338"/>
    <w:rsid w:val="008555F9"/>
    <w:rsid w:val="00857AD4"/>
    <w:rsid w:val="00885BCC"/>
    <w:rsid w:val="00886544"/>
    <w:rsid w:val="00891396"/>
    <w:rsid w:val="00896DA2"/>
    <w:rsid w:val="008A78E1"/>
    <w:rsid w:val="008B51E3"/>
    <w:rsid w:val="008C31B5"/>
    <w:rsid w:val="008C326B"/>
    <w:rsid w:val="008D0141"/>
    <w:rsid w:val="008D2771"/>
    <w:rsid w:val="008D3A84"/>
    <w:rsid w:val="008E5E97"/>
    <w:rsid w:val="008E5FF0"/>
    <w:rsid w:val="008E69DB"/>
    <w:rsid w:val="008F335A"/>
    <w:rsid w:val="00902A8E"/>
    <w:rsid w:val="00903F50"/>
    <w:rsid w:val="0090661E"/>
    <w:rsid w:val="00913DDB"/>
    <w:rsid w:val="009148B5"/>
    <w:rsid w:val="00915D51"/>
    <w:rsid w:val="0091681B"/>
    <w:rsid w:val="0092141A"/>
    <w:rsid w:val="00924216"/>
    <w:rsid w:val="00924CC6"/>
    <w:rsid w:val="009346FD"/>
    <w:rsid w:val="0093496B"/>
    <w:rsid w:val="00936219"/>
    <w:rsid w:val="00936FCF"/>
    <w:rsid w:val="009422B9"/>
    <w:rsid w:val="00942519"/>
    <w:rsid w:val="0094254E"/>
    <w:rsid w:val="00943A5B"/>
    <w:rsid w:val="00943B19"/>
    <w:rsid w:val="00952695"/>
    <w:rsid w:val="009652C1"/>
    <w:rsid w:val="009660DB"/>
    <w:rsid w:val="00970079"/>
    <w:rsid w:val="00971AC2"/>
    <w:rsid w:val="00976D69"/>
    <w:rsid w:val="00980F77"/>
    <w:rsid w:val="0098506D"/>
    <w:rsid w:val="00990A75"/>
    <w:rsid w:val="009A6436"/>
    <w:rsid w:val="009B3DE0"/>
    <w:rsid w:val="009B46C1"/>
    <w:rsid w:val="009B59E8"/>
    <w:rsid w:val="009D6CD6"/>
    <w:rsid w:val="009E4F4F"/>
    <w:rsid w:val="009F3812"/>
    <w:rsid w:val="009F652A"/>
    <w:rsid w:val="009F72CA"/>
    <w:rsid w:val="00A04BD1"/>
    <w:rsid w:val="00A12C21"/>
    <w:rsid w:val="00A24F7C"/>
    <w:rsid w:val="00A27BB2"/>
    <w:rsid w:val="00A309B8"/>
    <w:rsid w:val="00A314F0"/>
    <w:rsid w:val="00A338DC"/>
    <w:rsid w:val="00A34BBA"/>
    <w:rsid w:val="00A37955"/>
    <w:rsid w:val="00A50D00"/>
    <w:rsid w:val="00A56289"/>
    <w:rsid w:val="00A63A06"/>
    <w:rsid w:val="00A63D39"/>
    <w:rsid w:val="00A65F75"/>
    <w:rsid w:val="00A67E36"/>
    <w:rsid w:val="00A701B8"/>
    <w:rsid w:val="00A70B9E"/>
    <w:rsid w:val="00A73146"/>
    <w:rsid w:val="00A8250B"/>
    <w:rsid w:val="00A860BA"/>
    <w:rsid w:val="00A90265"/>
    <w:rsid w:val="00A917BC"/>
    <w:rsid w:val="00A9427F"/>
    <w:rsid w:val="00A96FAE"/>
    <w:rsid w:val="00AA05C4"/>
    <w:rsid w:val="00AA5F61"/>
    <w:rsid w:val="00AA60F2"/>
    <w:rsid w:val="00AB1DE5"/>
    <w:rsid w:val="00AC6B03"/>
    <w:rsid w:val="00AD67E7"/>
    <w:rsid w:val="00AD7B28"/>
    <w:rsid w:val="00AE020E"/>
    <w:rsid w:val="00AE1483"/>
    <w:rsid w:val="00AE17B7"/>
    <w:rsid w:val="00AE702E"/>
    <w:rsid w:val="00AF5375"/>
    <w:rsid w:val="00B01D23"/>
    <w:rsid w:val="00B02101"/>
    <w:rsid w:val="00B124BC"/>
    <w:rsid w:val="00B14894"/>
    <w:rsid w:val="00B16A17"/>
    <w:rsid w:val="00B22BB5"/>
    <w:rsid w:val="00B233C2"/>
    <w:rsid w:val="00B310A6"/>
    <w:rsid w:val="00B315A7"/>
    <w:rsid w:val="00B3441F"/>
    <w:rsid w:val="00B361F8"/>
    <w:rsid w:val="00B422A3"/>
    <w:rsid w:val="00B430DF"/>
    <w:rsid w:val="00B46872"/>
    <w:rsid w:val="00B5234F"/>
    <w:rsid w:val="00B54DA1"/>
    <w:rsid w:val="00B66C37"/>
    <w:rsid w:val="00B72138"/>
    <w:rsid w:val="00B73D31"/>
    <w:rsid w:val="00B74649"/>
    <w:rsid w:val="00B90056"/>
    <w:rsid w:val="00B90270"/>
    <w:rsid w:val="00B92D58"/>
    <w:rsid w:val="00B96C26"/>
    <w:rsid w:val="00B97C4F"/>
    <w:rsid w:val="00BA2E28"/>
    <w:rsid w:val="00BA690E"/>
    <w:rsid w:val="00BB11A8"/>
    <w:rsid w:val="00BB4956"/>
    <w:rsid w:val="00BB4FC1"/>
    <w:rsid w:val="00BB56EF"/>
    <w:rsid w:val="00BC081E"/>
    <w:rsid w:val="00BC1951"/>
    <w:rsid w:val="00BC3652"/>
    <w:rsid w:val="00BC6854"/>
    <w:rsid w:val="00BD35B4"/>
    <w:rsid w:val="00BD6445"/>
    <w:rsid w:val="00BE1FAE"/>
    <w:rsid w:val="00BF5905"/>
    <w:rsid w:val="00C027F1"/>
    <w:rsid w:val="00C13316"/>
    <w:rsid w:val="00C134AC"/>
    <w:rsid w:val="00C155FF"/>
    <w:rsid w:val="00C15A2D"/>
    <w:rsid w:val="00C23EB3"/>
    <w:rsid w:val="00C26759"/>
    <w:rsid w:val="00C33AAF"/>
    <w:rsid w:val="00C37EDC"/>
    <w:rsid w:val="00C429CB"/>
    <w:rsid w:val="00C5274B"/>
    <w:rsid w:val="00C53FB1"/>
    <w:rsid w:val="00C567FF"/>
    <w:rsid w:val="00C610DE"/>
    <w:rsid w:val="00C62886"/>
    <w:rsid w:val="00C629D8"/>
    <w:rsid w:val="00C678BA"/>
    <w:rsid w:val="00C70585"/>
    <w:rsid w:val="00C7131A"/>
    <w:rsid w:val="00C7133E"/>
    <w:rsid w:val="00C75A4A"/>
    <w:rsid w:val="00C762C1"/>
    <w:rsid w:val="00C85B07"/>
    <w:rsid w:val="00C92384"/>
    <w:rsid w:val="00C92C1F"/>
    <w:rsid w:val="00C941DF"/>
    <w:rsid w:val="00C9562F"/>
    <w:rsid w:val="00C97168"/>
    <w:rsid w:val="00C97676"/>
    <w:rsid w:val="00CA5FCF"/>
    <w:rsid w:val="00CB199E"/>
    <w:rsid w:val="00CB6DA8"/>
    <w:rsid w:val="00CC06F1"/>
    <w:rsid w:val="00CC171A"/>
    <w:rsid w:val="00CC550B"/>
    <w:rsid w:val="00CC6959"/>
    <w:rsid w:val="00CD581F"/>
    <w:rsid w:val="00CE1E18"/>
    <w:rsid w:val="00CF20CF"/>
    <w:rsid w:val="00CF3E39"/>
    <w:rsid w:val="00CF633E"/>
    <w:rsid w:val="00D0052B"/>
    <w:rsid w:val="00D00B04"/>
    <w:rsid w:val="00D0182D"/>
    <w:rsid w:val="00D04819"/>
    <w:rsid w:val="00D133F3"/>
    <w:rsid w:val="00D17858"/>
    <w:rsid w:val="00D223CA"/>
    <w:rsid w:val="00D24ED4"/>
    <w:rsid w:val="00D275E7"/>
    <w:rsid w:val="00D34F93"/>
    <w:rsid w:val="00D35A23"/>
    <w:rsid w:val="00D41EFF"/>
    <w:rsid w:val="00D4306B"/>
    <w:rsid w:val="00D43D9E"/>
    <w:rsid w:val="00D513FD"/>
    <w:rsid w:val="00D64DA4"/>
    <w:rsid w:val="00D65D26"/>
    <w:rsid w:val="00D70CC5"/>
    <w:rsid w:val="00D728C9"/>
    <w:rsid w:val="00D75252"/>
    <w:rsid w:val="00D83FBA"/>
    <w:rsid w:val="00D878C2"/>
    <w:rsid w:val="00D9292C"/>
    <w:rsid w:val="00D9628A"/>
    <w:rsid w:val="00DA2DE1"/>
    <w:rsid w:val="00DA66C2"/>
    <w:rsid w:val="00DA7553"/>
    <w:rsid w:val="00DA7899"/>
    <w:rsid w:val="00DB0376"/>
    <w:rsid w:val="00DB03A6"/>
    <w:rsid w:val="00DB5659"/>
    <w:rsid w:val="00DB766F"/>
    <w:rsid w:val="00DC1445"/>
    <w:rsid w:val="00DC3220"/>
    <w:rsid w:val="00DC526F"/>
    <w:rsid w:val="00DC6AF1"/>
    <w:rsid w:val="00DC7A93"/>
    <w:rsid w:val="00DD54BE"/>
    <w:rsid w:val="00DF4AB7"/>
    <w:rsid w:val="00DF5A82"/>
    <w:rsid w:val="00E0597A"/>
    <w:rsid w:val="00E1260A"/>
    <w:rsid w:val="00E17FD3"/>
    <w:rsid w:val="00E228A8"/>
    <w:rsid w:val="00E253A6"/>
    <w:rsid w:val="00E321C3"/>
    <w:rsid w:val="00E351D0"/>
    <w:rsid w:val="00E3613F"/>
    <w:rsid w:val="00E45E99"/>
    <w:rsid w:val="00E47E72"/>
    <w:rsid w:val="00E53202"/>
    <w:rsid w:val="00E5463B"/>
    <w:rsid w:val="00E570B4"/>
    <w:rsid w:val="00E65937"/>
    <w:rsid w:val="00E6692C"/>
    <w:rsid w:val="00E66A03"/>
    <w:rsid w:val="00E70A58"/>
    <w:rsid w:val="00E7142D"/>
    <w:rsid w:val="00E732D1"/>
    <w:rsid w:val="00E8672B"/>
    <w:rsid w:val="00E93B0F"/>
    <w:rsid w:val="00E9439C"/>
    <w:rsid w:val="00EA2FEE"/>
    <w:rsid w:val="00EA6F2A"/>
    <w:rsid w:val="00EC7600"/>
    <w:rsid w:val="00EE1A44"/>
    <w:rsid w:val="00EE270B"/>
    <w:rsid w:val="00EE3FA5"/>
    <w:rsid w:val="00EE4D37"/>
    <w:rsid w:val="00EF395B"/>
    <w:rsid w:val="00EF3DB9"/>
    <w:rsid w:val="00EF6B94"/>
    <w:rsid w:val="00EF744D"/>
    <w:rsid w:val="00F041ED"/>
    <w:rsid w:val="00F15921"/>
    <w:rsid w:val="00F1639E"/>
    <w:rsid w:val="00F16E18"/>
    <w:rsid w:val="00F2047A"/>
    <w:rsid w:val="00F212CE"/>
    <w:rsid w:val="00F21534"/>
    <w:rsid w:val="00F23AD0"/>
    <w:rsid w:val="00F25F2B"/>
    <w:rsid w:val="00F30A31"/>
    <w:rsid w:val="00F439E1"/>
    <w:rsid w:val="00F468D7"/>
    <w:rsid w:val="00F54ED4"/>
    <w:rsid w:val="00F54F64"/>
    <w:rsid w:val="00F61698"/>
    <w:rsid w:val="00F6170F"/>
    <w:rsid w:val="00F66F5B"/>
    <w:rsid w:val="00F72999"/>
    <w:rsid w:val="00F77A5A"/>
    <w:rsid w:val="00F8099A"/>
    <w:rsid w:val="00F916F5"/>
    <w:rsid w:val="00F92A8E"/>
    <w:rsid w:val="00F957EE"/>
    <w:rsid w:val="00F9585D"/>
    <w:rsid w:val="00FA0C50"/>
    <w:rsid w:val="00FA541E"/>
    <w:rsid w:val="00FA7953"/>
    <w:rsid w:val="00FB5C32"/>
    <w:rsid w:val="00FC1C28"/>
    <w:rsid w:val="00FC5626"/>
    <w:rsid w:val="00FC6C12"/>
    <w:rsid w:val="00FC772A"/>
    <w:rsid w:val="00FD11D6"/>
    <w:rsid w:val="00FD1C6D"/>
    <w:rsid w:val="00FD3A4F"/>
    <w:rsid w:val="00FE42AD"/>
    <w:rsid w:val="00FF2DAB"/>
    <w:rsid w:val="2736729F"/>
    <w:rsid w:val="2DCB512E"/>
    <w:rsid w:val="43BD62D8"/>
    <w:rsid w:val="48D25F7B"/>
    <w:rsid w:val="6F31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B1A30B5"/>
  <w15:docId w15:val="{A78BE11D-1557-4A82-AF7D-F08D5820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uiPriority="7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uiPriority="1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5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</w:pPr>
    <w:rPr>
      <w:color w:val="454551" w:themeColor="text2"/>
      <w:sz w:val="24"/>
    </w:rPr>
  </w:style>
  <w:style w:type="paragraph" w:styleId="Heading1">
    <w:name w:val="heading 1"/>
    <w:basedOn w:val="Normal"/>
    <w:next w:val="Normal"/>
    <w:link w:val="Heading1Char"/>
    <w:uiPriority w:val="6"/>
    <w:qFormat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E32D91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7"/>
    <w:qFormat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E32D91" w:themeColor="accent1"/>
      <w:sz w:val="3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E32D91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E32D91" w:themeColor="accent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E32D91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iPriority w:val="5"/>
    <w:qFormat/>
    <w:pPr>
      <w:spacing w:after="120" w:line="240" w:lineRule="auto"/>
    </w:pPr>
    <w:rPr>
      <w:rFonts w:eastAsiaTheme="minorEastAsia"/>
      <w:iCs/>
      <w:color w:val="4EA6DC" w:themeColor="accent3"/>
      <w:sz w:val="28"/>
    </w:rPr>
  </w:style>
  <w:style w:type="paragraph" w:styleId="Caption">
    <w:name w:val="caption"/>
    <w:basedOn w:val="Normal"/>
    <w:next w:val="Normal"/>
    <w:uiPriority w:val="11"/>
    <w:qFormat/>
    <w:pPr>
      <w:spacing w:after="340" w:line="240" w:lineRule="auto"/>
      <w:contextualSpacing/>
    </w:pPr>
    <w:rPr>
      <w:i/>
      <w:iCs/>
      <w:color w:val="4EA6DC" w:themeColor="accent3"/>
      <w:sz w:val="22"/>
      <w:szCs w:val="18"/>
    </w:rPr>
  </w:style>
  <w:style w:type="paragraph" w:styleId="Date">
    <w:name w:val="Date"/>
    <w:basedOn w:val="Normal"/>
    <w:next w:val="Normal"/>
    <w:link w:val="DateChar"/>
    <w:uiPriority w:val="3"/>
    <w:qFormat/>
    <w:pPr>
      <w:spacing w:after="0" w:line="240" w:lineRule="auto"/>
    </w:pPr>
    <w:rPr>
      <w:color w:val="641866" w:themeColor="accent2" w:themeShade="80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qFormat/>
    <w:pPr>
      <w:spacing w:after="0" w:line="240" w:lineRule="auto"/>
    </w:pPr>
    <w:rPr>
      <w:b/>
      <w:color w:val="222228" w:themeColor="text2" w:themeShade="80"/>
    </w:rPr>
  </w:style>
  <w:style w:type="paragraph" w:styleId="Subtitle">
    <w:name w:val="Subtitle"/>
    <w:basedOn w:val="Normal"/>
    <w:link w:val="SubtitleChar"/>
    <w:uiPriority w:val="2"/>
    <w:qFormat/>
    <w:p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paragraph" w:styleId="Title">
    <w:name w:val="Title"/>
    <w:basedOn w:val="Normal"/>
    <w:link w:val="TitleChar"/>
    <w:uiPriority w:val="1"/>
    <w:qFormat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</w:rPr>
  </w:style>
  <w:style w:type="character" w:styleId="Hyperlink">
    <w:name w:val="Hyperlink"/>
    <w:basedOn w:val="DefaultParagraphFont"/>
    <w:uiPriority w:val="99"/>
    <w:unhideWhenUsed/>
    <w:rPr>
      <w:color w:val="6B9F25" w:themeColor="hyperlink"/>
      <w:u w:val="single"/>
    </w:rPr>
  </w:style>
  <w:style w:type="character" w:styleId="Strong">
    <w:name w:val="Strong"/>
    <w:basedOn w:val="DefaultParagraphFont"/>
    <w:uiPriority w:val="22"/>
    <w:semiHidden/>
    <w:unhideWhenUsed/>
    <w:qFormat/>
    <w:rPr>
      <w:bCs/>
      <w:caps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Pr>
      <w:rFonts w:asciiTheme="majorHAnsi" w:eastAsiaTheme="majorEastAsia" w:hAnsiTheme="majorHAnsi" w:cstheme="majorBidi"/>
      <w:b/>
      <w:color w:val="E32D91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Pr>
      <w:rFonts w:asciiTheme="majorHAnsi" w:eastAsiaTheme="majorEastAsia" w:hAnsiTheme="majorHAnsi" w:cstheme="majorBidi"/>
      <w:bCs/>
      <w:color w:val="E32D91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olor w:val="E32D91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E32D91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32D91" w:themeColor="accent1"/>
      <w:szCs w:val="21"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Pr>
      <w:i/>
      <w:iCs/>
      <w:color w:val="454551" w:themeColor="text2"/>
    </w:rPr>
  </w:style>
  <w:style w:type="character" w:customStyle="1" w:styleId="IntenseEmphasis1">
    <w:name w:val="Intense Emphasis1"/>
    <w:basedOn w:val="DefaultParagraphFont"/>
    <w:uiPriority w:val="21"/>
    <w:semiHidden/>
    <w:unhideWhenUsed/>
    <w:qFormat/>
    <w:rPr>
      <w:b/>
      <w:i/>
      <w:iCs/>
      <w:color w:val="454551" w:themeColor="text2"/>
    </w:rPr>
  </w:style>
  <w:style w:type="paragraph" w:styleId="Quote">
    <w:name w:val="Quote"/>
    <w:basedOn w:val="Normal"/>
    <w:next w:val="Normal"/>
    <w:link w:val="QuoteChar"/>
    <w:uiPriority w:val="13"/>
    <w:qFormat/>
    <w:pPr>
      <w:pBdr>
        <w:top w:val="single" w:sz="18" w:space="14" w:color="E32D91" w:themeColor="accent1"/>
        <w:bottom w:val="single" w:sz="18" w:space="14" w:color="E32D91" w:themeColor="accent1"/>
      </w:pBdr>
      <w:spacing w:before="300" w:after="300" w:line="360" w:lineRule="auto"/>
    </w:pPr>
    <w:rPr>
      <w:i/>
      <w:iCs/>
      <w:color w:val="E32D91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Pr>
      <w:i/>
      <w:iCs/>
      <w:color w:val="E32D91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pPr>
      <w:shd w:val="clear" w:color="auto" w:fill="C830C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FFFFF" w:themeColor="background1"/>
      <w:sz w:val="28"/>
      <w:shd w:val="clear" w:color="auto" w:fill="C830CC" w:themeFill="accent2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Pr>
      <w:caps/>
      <w:color w:val="E32D91" w:themeColor="accent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Pr>
      <w:b/>
      <w:bCs/>
      <w:caps/>
      <w:color w:val="E32D91" w:themeColor="accent1"/>
      <w:spacing w:val="0"/>
    </w:rPr>
  </w:style>
  <w:style w:type="character" w:customStyle="1" w:styleId="BookTitle1">
    <w:name w:val="Book Title1"/>
    <w:basedOn w:val="DefaultParagraphFont"/>
    <w:uiPriority w:val="33"/>
    <w:semiHidden/>
    <w:unhideWhenUsed/>
    <w:qFormat/>
    <w:rPr>
      <w:bCs/>
      <w:iCs/>
      <w:spacing w:val="0"/>
      <w:u w:val="single"/>
    </w:rPr>
  </w:style>
  <w:style w:type="paragraph" w:customStyle="1" w:styleId="BlockHeading2">
    <w:name w:val="Block Heading 2"/>
    <w:basedOn w:val="Normal"/>
    <w:uiPriority w:val="15"/>
    <w:qFormat/>
    <w:pPr>
      <w:spacing w:after="50" w:line="240" w:lineRule="auto"/>
    </w:pPr>
    <w:rPr>
      <w:color w:val="FFFFFF" w:themeColor="background1"/>
      <w:sz w:val="28"/>
    </w:rPr>
  </w:style>
  <w:style w:type="paragraph" w:customStyle="1" w:styleId="TOCHeading1">
    <w:name w:val="TOC Heading1"/>
    <w:basedOn w:val="Heading1"/>
    <w:uiPriority w:val="39"/>
    <w:semiHidden/>
    <w:unhideWhenUsed/>
    <w:qFormat/>
    <w:pPr>
      <w:outlineLvl w:val="9"/>
    </w:pPr>
  </w:style>
  <w:style w:type="paragraph" w:customStyle="1" w:styleId="Image">
    <w:name w:val="Image"/>
    <w:basedOn w:val="Normal"/>
    <w:uiPriority w:val="10"/>
    <w:qFormat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pPr>
      <w:spacing w:after="120" w:line="240" w:lineRule="auto"/>
    </w:pPr>
    <w:rPr>
      <w:bCs/>
      <w:sz w:val="28"/>
    </w:rPr>
  </w:style>
  <w:style w:type="character" w:customStyle="1" w:styleId="DateChar">
    <w:name w:val="Date Char"/>
    <w:basedOn w:val="DefaultParagraphFont"/>
    <w:link w:val="Date"/>
    <w:uiPriority w:val="3"/>
    <w:rPr>
      <w:color w:val="641866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table" w:customStyle="1" w:styleId="GridTable1Light1">
    <w:name w:val="Grid Table 1 Light1"/>
    <w:basedOn w:val="TableNormal"/>
    <w:uiPriority w:val="46"/>
    <w:pPr>
      <w:spacing w:after="0" w:line="240" w:lineRule="auto"/>
    </w:p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  <w:rPr>
      <w:b/>
      <w:color w:val="222228" w:themeColor="text2" w:themeShade="8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Answer">
    <w:name w:val="Answer"/>
    <w:basedOn w:val="Normal"/>
    <w:uiPriority w:val="13"/>
    <w:qFormat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C195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F49B1"/>
    <w:pPr>
      <w:spacing w:line="259" w:lineRule="auto"/>
    </w:pPr>
    <w:rPr>
      <w:rFonts w:ascii="Times New Roman" w:hAnsi="Times New Roman" w:cs="Times New Roman"/>
      <w:color w:val="auto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17FD3"/>
    <w:pPr>
      <w:spacing w:after="0" w:line="240" w:lineRule="auto"/>
    </w:pPr>
    <w:rPr>
      <w:rFonts w:ascii="Calibri" w:hAnsi="Calibri"/>
      <w:color w:val="auto"/>
      <w:kern w:val="2"/>
      <w:sz w:val="22"/>
      <w:szCs w:val="21"/>
      <w:lang w:val="en-AU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7FD3"/>
    <w:rPr>
      <w:rFonts w:ascii="Calibri" w:hAnsi="Calibri"/>
      <w:kern w:val="2"/>
      <w:sz w:val="22"/>
      <w:szCs w:val="21"/>
      <w:lang w:val="en-A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0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3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7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4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6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1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Kirsty.dowling@caregoondiwindi.org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cargoondiwindi.org.a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wling\AppData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F54CA9-3E76-49DB-98CB-091E6B43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</Template>
  <TotalTime>1443</TotalTime>
  <Pages>7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 Goondiwindi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Dowling</dc:creator>
  <cp:lastModifiedBy>Kirsty Dowling</cp:lastModifiedBy>
  <cp:revision>26</cp:revision>
  <cp:lastPrinted>2023-08-01T23:45:00Z</cp:lastPrinted>
  <dcterms:created xsi:type="dcterms:W3CDTF">2023-08-22T03:37:00Z</dcterms:created>
  <dcterms:modified xsi:type="dcterms:W3CDTF">2023-08-23T03:40:00Z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1033-11.2.0.8342</vt:lpwstr>
  </property>
</Properties>
</file>